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B32" w:rsidRDefault="00F82587" w:rsidP="00070B32">
      <w:pPr>
        <w:jc w:val="center"/>
        <w:rPr>
          <w:b/>
          <w:color w:val="026A9D"/>
          <w:sz w:val="56"/>
        </w:rPr>
      </w:pPr>
      <w:r>
        <w:rPr>
          <w:b/>
          <w:color w:val="026A9D"/>
          <w:sz w:val="56"/>
        </w:rPr>
        <w:t>Votre Annuaire :</w:t>
      </w:r>
    </w:p>
    <w:p w:rsidR="00070B32" w:rsidRDefault="00070B32"/>
    <w:p w:rsidR="00070B32" w:rsidRDefault="00070B32"/>
    <w:tbl>
      <w:tblPr>
        <w:tblStyle w:val="Grilledetableauclaire"/>
        <w:tblW w:w="10378" w:type="dxa"/>
        <w:tblLook w:val="04A0" w:firstRow="1" w:lastRow="0" w:firstColumn="1" w:lastColumn="0" w:noHBand="0" w:noVBand="1"/>
      </w:tblPr>
      <w:tblGrid>
        <w:gridCol w:w="4771"/>
        <w:gridCol w:w="4057"/>
        <w:gridCol w:w="1550"/>
      </w:tblGrid>
      <w:tr w:rsidR="00FA647C" w:rsidTr="00D62B7B">
        <w:tc>
          <w:tcPr>
            <w:tcW w:w="4771" w:type="dxa"/>
          </w:tcPr>
          <w:p w:rsidR="00460435" w:rsidRPr="00460435" w:rsidRDefault="00DE4F0D" w:rsidP="002005F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Entreprise</w:t>
            </w:r>
          </w:p>
        </w:tc>
        <w:tc>
          <w:tcPr>
            <w:tcW w:w="4057" w:type="dxa"/>
          </w:tcPr>
          <w:p w:rsidR="00460435" w:rsidRPr="00460435" w:rsidRDefault="00DE4F0D" w:rsidP="002005F0">
            <w:pPr>
              <w:rPr>
                <w:b/>
                <w:sz w:val="32"/>
                <w:szCs w:val="32"/>
              </w:rPr>
            </w:pPr>
            <w:r w:rsidRPr="00460435">
              <w:rPr>
                <w:b/>
                <w:sz w:val="32"/>
                <w:szCs w:val="32"/>
              </w:rPr>
              <w:t>Coordonnées</w:t>
            </w:r>
          </w:p>
        </w:tc>
        <w:tc>
          <w:tcPr>
            <w:tcW w:w="1550" w:type="dxa"/>
          </w:tcPr>
          <w:p w:rsidR="00460435" w:rsidRPr="00460435" w:rsidRDefault="00460435" w:rsidP="002005F0">
            <w:pPr>
              <w:rPr>
                <w:b/>
                <w:sz w:val="32"/>
                <w:szCs w:val="32"/>
              </w:rPr>
            </w:pPr>
            <w:r w:rsidRPr="00460435">
              <w:rPr>
                <w:b/>
                <w:sz w:val="32"/>
                <w:szCs w:val="32"/>
              </w:rPr>
              <w:t>Activités</w:t>
            </w:r>
          </w:p>
        </w:tc>
      </w:tr>
      <w:tr w:rsidR="005B232C" w:rsidTr="00D62B7B">
        <w:trPr>
          <w:trHeight w:val="1814"/>
        </w:trPr>
        <w:tc>
          <w:tcPr>
            <w:tcW w:w="4771" w:type="dxa"/>
          </w:tcPr>
          <w:p w:rsidR="00A66FB1" w:rsidRDefault="00A66FB1" w:rsidP="002005F0"/>
          <w:p w:rsidR="00460435" w:rsidRDefault="00F57A28" w:rsidP="00F57A28">
            <w:pPr>
              <w:jc w:val="center"/>
            </w:pPr>
            <w:r>
              <w:rPr>
                <w:b/>
                <w:noProof/>
                <w:color w:val="026A9D"/>
                <w:sz w:val="56"/>
              </w:rPr>
              <w:drawing>
                <wp:inline distT="0" distB="0" distL="0" distR="0" wp14:anchorId="1BD42180" wp14:editId="3415E246">
                  <wp:extent cx="2655570" cy="923925"/>
                  <wp:effectExtent l="0" t="0" r="0" b="9525"/>
                  <wp:docPr id="23" name="Image 23" descr="C:\Users\mv\AppData\Local\Microsoft\Windows\INetCache\Content.Word\supe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v\AppData\Local\Microsoft\Windows\INetCache\Content.Word\supe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39" cy="95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927E45" w:rsidRPr="00927E45" w:rsidRDefault="00927E45" w:rsidP="00F57A28">
            <w:pPr>
              <w:jc w:val="center"/>
              <w:rPr>
                <w:b/>
              </w:rPr>
            </w:pPr>
            <w:r w:rsidRPr="00927E45">
              <w:rPr>
                <w:b/>
              </w:rPr>
              <w:t xml:space="preserve">Super U Express </w:t>
            </w:r>
          </w:p>
          <w:p w:rsidR="00927E45" w:rsidRDefault="00927E45" w:rsidP="00F57A28">
            <w:pPr>
              <w:jc w:val="center"/>
            </w:pPr>
          </w:p>
          <w:p w:rsidR="00F57A28" w:rsidRDefault="00F57A28" w:rsidP="00F57A28">
            <w:pPr>
              <w:jc w:val="center"/>
            </w:pPr>
            <w:r>
              <w:t>Avenue du Grésivaudan</w:t>
            </w:r>
          </w:p>
          <w:p w:rsidR="00460435" w:rsidRDefault="00F57A28" w:rsidP="00F57A28">
            <w:pPr>
              <w:jc w:val="center"/>
            </w:pPr>
            <w:r>
              <w:t>38570 Tencin</w:t>
            </w:r>
          </w:p>
        </w:tc>
        <w:tc>
          <w:tcPr>
            <w:tcW w:w="1550" w:type="dxa"/>
          </w:tcPr>
          <w:p w:rsidR="00460435" w:rsidRDefault="00F64D12" w:rsidP="002005F0">
            <w:r>
              <w:t>Supermarché</w:t>
            </w:r>
          </w:p>
        </w:tc>
      </w:tr>
      <w:tr w:rsidR="00972D72" w:rsidTr="00972D72">
        <w:trPr>
          <w:trHeight w:val="247"/>
        </w:trPr>
        <w:tc>
          <w:tcPr>
            <w:tcW w:w="4771" w:type="dxa"/>
          </w:tcPr>
          <w:p w:rsidR="00972D72" w:rsidRDefault="00972D72" w:rsidP="002005F0"/>
        </w:tc>
        <w:tc>
          <w:tcPr>
            <w:tcW w:w="4057" w:type="dxa"/>
          </w:tcPr>
          <w:p w:rsidR="00972D72" w:rsidRDefault="00972D72" w:rsidP="00F57A28">
            <w:pPr>
              <w:jc w:val="center"/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460435" w:rsidRDefault="00172569" w:rsidP="00F57A28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85" type="#_x0000_t75" style="width:211.5pt;height:78.75pt">
                  <v:imagedata r:id="rId8" o:title="hr"/>
                  <v:shadow on="t" opacity=".5" offset="6pt,-6pt"/>
                </v:shape>
              </w:pict>
            </w:r>
          </w:p>
        </w:tc>
        <w:tc>
          <w:tcPr>
            <w:tcW w:w="4057" w:type="dxa"/>
          </w:tcPr>
          <w:p w:rsidR="00460435" w:rsidRPr="00626C78" w:rsidRDefault="00594755" w:rsidP="00F57A28">
            <w:pPr>
              <w:jc w:val="center"/>
              <w:rPr>
                <w:b/>
              </w:rPr>
            </w:pPr>
            <w:r>
              <w:rPr>
                <w:b/>
              </w:rPr>
              <w:t>ROUCHER</w:t>
            </w:r>
            <w:r w:rsidR="00DA2978" w:rsidRPr="00626C78">
              <w:rPr>
                <w:b/>
              </w:rPr>
              <w:t xml:space="preserve"> Sylvain</w:t>
            </w:r>
          </w:p>
          <w:p w:rsidR="00DA2978" w:rsidRDefault="00DA2978" w:rsidP="00F57A28">
            <w:pPr>
              <w:jc w:val="center"/>
            </w:pPr>
          </w:p>
          <w:p w:rsidR="00626C78" w:rsidRDefault="004A4C37" w:rsidP="00F57A28">
            <w:pPr>
              <w:jc w:val="center"/>
            </w:pPr>
            <w:hyperlink r:id="rId9" w:history="1">
              <w:r w:rsidR="00DA2978" w:rsidRPr="00852638">
                <w:rPr>
                  <w:rStyle w:val="Lienhypertexte"/>
                </w:rPr>
                <w:t>sylvain@hebenisterie.fr</w:t>
              </w:r>
            </w:hyperlink>
          </w:p>
          <w:p w:rsidR="00DA2978" w:rsidRDefault="004A4C37" w:rsidP="00F57A28">
            <w:pPr>
              <w:jc w:val="center"/>
            </w:pPr>
            <w:hyperlink r:id="rId10" w:history="1">
              <w:r w:rsidR="00DA2978" w:rsidRPr="00852638">
                <w:rPr>
                  <w:rStyle w:val="Lienhypertexte"/>
                </w:rPr>
                <w:t>http://www.hrebenisterie.fr</w:t>
              </w:r>
            </w:hyperlink>
          </w:p>
          <w:p w:rsidR="00594755" w:rsidRDefault="00594755" w:rsidP="00F57A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626C78" w:rsidRDefault="00626C78" w:rsidP="00F57A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252, rue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henri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Giraud 38420 LE VERSOUD</w:t>
            </w:r>
          </w:p>
          <w:p w:rsidR="00DA2978" w:rsidRDefault="00DA2978" w:rsidP="00F57A28">
            <w:pPr>
              <w:jc w:val="center"/>
            </w:pPr>
            <w:r>
              <w:t>Tel : 06 80 57 58 77</w:t>
            </w:r>
          </w:p>
        </w:tc>
        <w:tc>
          <w:tcPr>
            <w:tcW w:w="1550" w:type="dxa"/>
          </w:tcPr>
          <w:p w:rsidR="00460435" w:rsidRDefault="00F57A28" w:rsidP="005A581F">
            <w:pPr>
              <w:jc w:val="center"/>
            </w:pPr>
            <w:r>
              <w:t>Spécialiste dans l’agencement de mobilier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F57A28">
            <w:pPr>
              <w:jc w:val="center"/>
              <w:rPr>
                <w:noProof/>
              </w:rPr>
            </w:pPr>
          </w:p>
        </w:tc>
        <w:tc>
          <w:tcPr>
            <w:tcW w:w="4057" w:type="dxa"/>
          </w:tcPr>
          <w:p w:rsidR="00972D72" w:rsidRDefault="00972D72" w:rsidP="00F57A28">
            <w:pPr>
              <w:jc w:val="center"/>
              <w:rPr>
                <w:b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460435" w:rsidRDefault="00172569" w:rsidP="00F57A28">
            <w:pPr>
              <w:jc w:val="center"/>
            </w:pPr>
            <w:r>
              <w:pict>
                <v:shape id="_x0000_i2386" type="#_x0000_t75" style="width:213pt;height:98.25pt">
                  <v:imagedata r:id="rId11" o:title="city_immobilier"/>
                </v:shape>
              </w:pict>
            </w:r>
          </w:p>
        </w:tc>
        <w:tc>
          <w:tcPr>
            <w:tcW w:w="4057" w:type="dxa"/>
          </w:tcPr>
          <w:p w:rsidR="00460435" w:rsidRPr="00626C78" w:rsidRDefault="00594755" w:rsidP="00F57A28">
            <w:pPr>
              <w:jc w:val="center"/>
              <w:rPr>
                <w:b/>
              </w:rPr>
            </w:pPr>
            <w:r>
              <w:rPr>
                <w:b/>
              </w:rPr>
              <w:t>ORTEGA</w:t>
            </w:r>
            <w:r w:rsidR="00DA2978" w:rsidRPr="00626C78">
              <w:rPr>
                <w:b/>
              </w:rPr>
              <w:t xml:space="preserve"> Chantal</w:t>
            </w:r>
          </w:p>
          <w:p w:rsidR="00DA2978" w:rsidRDefault="00DA2978" w:rsidP="00F57A28">
            <w:pPr>
              <w:jc w:val="center"/>
            </w:pPr>
          </w:p>
          <w:p w:rsidR="00626C78" w:rsidRDefault="004A4C37" w:rsidP="00F57A28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2" w:history="1">
              <w:r w:rsidR="00626C78">
                <w:rPr>
                  <w:rStyle w:val="Lienhypertexte"/>
                  <w:rFonts w:ascii="Calibri" w:hAnsi="Calibri"/>
                  <w:sz w:val="22"/>
                  <w:szCs w:val="22"/>
                </w:rPr>
                <w:t>contact@city-immobilier.fr</w:t>
              </w:r>
            </w:hyperlink>
          </w:p>
          <w:p w:rsidR="00DA2978" w:rsidRDefault="004A4C37" w:rsidP="00F57A28">
            <w:pPr>
              <w:jc w:val="center"/>
            </w:pPr>
            <w:hyperlink r:id="rId13" w:history="1">
              <w:r w:rsidR="00DA2978" w:rsidRPr="00852638">
                <w:rPr>
                  <w:rStyle w:val="Lienhypertexte"/>
                </w:rPr>
                <w:t>http://www.cityimmobilier.fr</w:t>
              </w:r>
            </w:hyperlink>
          </w:p>
          <w:p w:rsidR="00594755" w:rsidRDefault="00594755" w:rsidP="00F57A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626C78" w:rsidRDefault="00626C78" w:rsidP="00F57A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 boulevard de la libération 38190 BRIGNOUD</w:t>
            </w:r>
          </w:p>
          <w:p w:rsidR="00DA2978" w:rsidRDefault="00DA2978" w:rsidP="00F57A28">
            <w:pPr>
              <w:jc w:val="center"/>
            </w:pPr>
            <w:r>
              <w:t>Tel :04 76 72 60 36</w:t>
            </w:r>
          </w:p>
        </w:tc>
        <w:tc>
          <w:tcPr>
            <w:tcW w:w="1550" w:type="dxa"/>
          </w:tcPr>
          <w:p w:rsidR="00460435" w:rsidRDefault="00DA2978" w:rsidP="005A581F">
            <w:pPr>
              <w:jc w:val="center"/>
            </w:pPr>
            <w:r>
              <w:t>Agence immobilière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F57A28">
            <w:pPr>
              <w:jc w:val="center"/>
            </w:pPr>
          </w:p>
        </w:tc>
        <w:tc>
          <w:tcPr>
            <w:tcW w:w="4057" w:type="dxa"/>
          </w:tcPr>
          <w:p w:rsidR="00972D72" w:rsidRDefault="00972D72" w:rsidP="00F57A28">
            <w:pPr>
              <w:jc w:val="center"/>
              <w:rPr>
                <w:b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460435" w:rsidRDefault="00D77EA6" w:rsidP="002005F0">
            <w:r>
              <w:rPr>
                <w:noProof/>
              </w:rPr>
              <w:pict>
                <v:shape id="_x0000_i2387" type="#_x0000_t75" style="width:222pt;height:90.75pt">
                  <v:imagedata r:id="rId14" o:title="europeautocar"/>
                </v:shape>
              </w:pict>
            </w:r>
          </w:p>
        </w:tc>
        <w:tc>
          <w:tcPr>
            <w:tcW w:w="4057" w:type="dxa"/>
          </w:tcPr>
          <w:p w:rsidR="00B82320" w:rsidRDefault="00927E45" w:rsidP="00927E45">
            <w:pPr>
              <w:jc w:val="center"/>
              <w:rPr>
                <w:b/>
              </w:rPr>
            </w:pPr>
            <w:r w:rsidRPr="00927E45">
              <w:rPr>
                <w:b/>
              </w:rPr>
              <w:t>Europe Autocars</w:t>
            </w:r>
          </w:p>
          <w:p w:rsidR="00927E45" w:rsidRPr="00927E45" w:rsidRDefault="00927E45" w:rsidP="00927E45">
            <w:pPr>
              <w:jc w:val="center"/>
              <w:rPr>
                <w:b/>
              </w:rPr>
            </w:pPr>
          </w:p>
          <w:p w:rsidR="00B82320" w:rsidRPr="00B82320" w:rsidRDefault="00B82320" w:rsidP="00927E45">
            <w:pPr>
              <w:jc w:val="center"/>
              <w:rPr>
                <w:b/>
                <w:color w:val="FF0000"/>
              </w:rPr>
            </w:pPr>
            <w:r w:rsidRPr="00B82320">
              <w:rPr>
                <w:b/>
                <w:color w:val="FF0000"/>
              </w:rPr>
              <w:t>Adresse mail ou site internet ?</w:t>
            </w:r>
          </w:p>
          <w:p w:rsidR="00460435" w:rsidRDefault="00114A5C" w:rsidP="00927E45">
            <w:pPr>
              <w:jc w:val="center"/>
            </w:pPr>
            <w:r w:rsidRPr="00114A5C">
              <w:t>ZI des moulins 38830 ST PIERRE D'ALLEVARD</w:t>
            </w:r>
          </w:p>
          <w:p w:rsidR="00114A5C" w:rsidRDefault="00114A5C" w:rsidP="00927E45">
            <w:pPr>
              <w:jc w:val="center"/>
            </w:pPr>
            <w:r>
              <w:t xml:space="preserve">Tel : </w:t>
            </w:r>
            <w:r w:rsidRPr="00114A5C">
              <w:t>04 76 97 50 35</w:t>
            </w:r>
          </w:p>
        </w:tc>
        <w:tc>
          <w:tcPr>
            <w:tcW w:w="1550" w:type="dxa"/>
          </w:tcPr>
          <w:p w:rsidR="00460435" w:rsidRDefault="00625A42" w:rsidP="002005F0">
            <w:r>
              <w:t>Autocars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2005F0">
            <w:pPr>
              <w:rPr>
                <w:noProof/>
              </w:rPr>
            </w:pPr>
          </w:p>
        </w:tc>
        <w:tc>
          <w:tcPr>
            <w:tcW w:w="4057" w:type="dxa"/>
          </w:tcPr>
          <w:p w:rsidR="00972D72" w:rsidRPr="00B82320" w:rsidRDefault="00972D72" w:rsidP="002005F0">
            <w:pPr>
              <w:rPr>
                <w:b/>
                <w:color w:val="FF0000"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460435" w:rsidRDefault="00D77EA6" w:rsidP="002005F0">
            <w:r>
              <w:rPr>
                <w:noProof/>
              </w:rPr>
              <w:pict>
                <v:shape id="_x0000_i2388" type="#_x0000_t75" style="width:223.5pt;height:91.5pt">
                  <v:imagedata r:id="rId15" o:title="larchi"/>
                </v:shape>
              </w:pict>
            </w:r>
          </w:p>
        </w:tc>
        <w:tc>
          <w:tcPr>
            <w:tcW w:w="4057" w:type="dxa"/>
          </w:tcPr>
          <w:p w:rsidR="00C548E8" w:rsidRPr="00594755" w:rsidRDefault="00594755" w:rsidP="00927E4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94755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ORTEGA </w:t>
            </w:r>
            <w:r w:rsidR="00C548E8" w:rsidRPr="00594755">
              <w:rPr>
                <w:rFonts w:ascii="Calibri" w:hAnsi="Calibri"/>
                <w:b/>
                <w:color w:val="000000"/>
                <w:sz w:val="22"/>
                <w:szCs w:val="22"/>
              </w:rPr>
              <w:t>Franck &amp; Valérie</w:t>
            </w:r>
          </w:p>
          <w:p w:rsidR="00C548E8" w:rsidRDefault="00C548E8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594755" w:rsidRDefault="00594755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http://www.larchi.net</w:t>
            </w:r>
          </w:p>
          <w:p w:rsidR="00C548E8" w:rsidRDefault="00C548E8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 boulevard de libération 38190 BRIGNOUD</w:t>
            </w:r>
          </w:p>
          <w:p w:rsidR="00A66FB1" w:rsidRDefault="00C548E8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 xml:space="preserve">Tel 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04 80 70 03 97</w:t>
            </w:r>
          </w:p>
          <w:p w:rsidR="00460435" w:rsidRDefault="00460435" w:rsidP="002005F0"/>
        </w:tc>
        <w:tc>
          <w:tcPr>
            <w:tcW w:w="1550" w:type="dxa"/>
          </w:tcPr>
          <w:p w:rsidR="00460435" w:rsidRDefault="006C5215" w:rsidP="005A581F">
            <w:pPr>
              <w:jc w:val="center"/>
            </w:pPr>
            <w:r>
              <w:t>Spécialiste cuisine, rangement, salle de bains</w:t>
            </w:r>
          </w:p>
        </w:tc>
      </w:tr>
      <w:tr w:rsidR="005B232C" w:rsidTr="00D62B7B">
        <w:tc>
          <w:tcPr>
            <w:tcW w:w="4771" w:type="dxa"/>
          </w:tcPr>
          <w:p w:rsidR="00623753" w:rsidRDefault="00172569" w:rsidP="00D62B7B">
            <w:pPr>
              <w:jc w:val="center"/>
            </w:pPr>
            <w:r>
              <w:rPr>
                <w:noProof/>
              </w:rPr>
              <w:lastRenderedPageBreak/>
              <w:pict>
                <v:shape id="_x0000_i2389" type="#_x0000_t75" style="width:198.75pt;height:89.25pt">
                  <v:imagedata r:id="rId16" o:title="gma"/>
                </v:shape>
              </w:pict>
            </w:r>
          </w:p>
        </w:tc>
        <w:tc>
          <w:tcPr>
            <w:tcW w:w="4057" w:type="dxa"/>
          </w:tcPr>
          <w:p w:rsidR="00623753" w:rsidRPr="00642A1A" w:rsidRDefault="00642A1A" w:rsidP="00927E45">
            <w:pPr>
              <w:jc w:val="center"/>
              <w:rPr>
                <w:b/>
              </w:rPr>
            </w:pPr>
            <w:r w:rsidRPr="00642A1A">
              <w:rPr>
                <w:b/>
              </w:rPr>
              <w:t xml:space="preserve">MARTORANA </w:t>
            </w:r>
            <w:proofErr w:type="spellStart"/>
            <w:r w:rsidRPr="00642A1A">
              <w:rPr>
                <w:b/>
              </w:rPr>
              <w:t>Saverio</w:t>
            </w:r>
            <w:proofErr w:type="spellEnd"/>
          </w:p>
          <w:p w:rsidR="00642A1A" w:rsidRDefault="00642A1A" w:rsidP="00927E45">
            <w:pPr>
              <w:jc w:val="center"/>
            </w:pPr>
          </w:p>
          <w:p w:rsidR="00642A1A" w:rsidRDefault="004A4C37" w:rsidP="00927E45">
            <w:pPr>
              <w:jc w:val="center"/>
            </w:pPr>
            <w:hyperlink r:id="rId17" w:history="1">
              <w:r w:rsidR="00642A1A" w:rsidRPr="00852638">
                <w:rPr>
                  <w:rStyle w:val="Lienhypertexte"/>
                </w:rPr>
                <w:t>Saverio.martorana@orange.fr</w:t>
              </w:r>
            </w:hyperlink>
          </w:p>
          <w:p w:rsidR="00642A1A" w:rsidRDefault="00642A1A" w:rsidP="00927E45">
            <w:pPr>
              <w:jc w:val="center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23, rue Casimir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Julhiet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38420 DOMENE</w:t>
            </w:r>
          </w:p>
          <w:p w:rsidR="00642A1A" w:rsidRDefault="00642A1A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 xml:space="preserve">Tel 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04 76 52 72 91</w:t>
            </w:r>
          </w:p>
          <w:p w:rsidR="008D5DA0" w:rsidRDefault="008D5DA0" w:rsidP="00927E45">
            <w:pPr>
              <w:jc w:val="center"/>
            </w:pPr>
          </w:p>
        </w:tc>
        <w:tc>
          <w:tcPr>
            <w:tcW w:w="1550" w:type="dxa"/>
          </w:tcPr>
          <w:p w:rsidR="00623753" w:rsidRDefault="00642A1A" w:rsidP="005A581F">
            <w:pPr>
              <w:jc w:val="center"/>
            </w:pPr>
            <w:r>
              <w:t>Location de box</w:t>
            </w:r>
          </w:p>
          <w:p w:rsidR="00F43E16" w:rsidRDefault="00F43E16" w:rsidP="002005F0"/>
        </w:tc>
      </w:tr>
      <w:tr w:rsidR="00D7687A" w:rsidTr="00D62B7B">
        <w:tc>
          <w:tcPr>
            <w:tcW w:w="4771" w:type="dxa"/>
          </w:tcPr>
          <w:p w:rsidR="00D7687A" w:rsidRDefault="00D7687A" w:rsidP="00D62B7B">
            <w:pPr>
              <w:jc w:val="center"/>
              <w:rPr>
                <w:noProof/>
              </w:rPr>
            </w:pPr>
          </w:p>
        </w:tc>
        <w:tc>
          <w:tcPr>
            <w:tcW w:w="4057" w:type="dxa"/>
          </w:tcPr>
          <w:p w:rsidR="00D7687A" w:rsidRPr="00642A1A" w:rsidRDefault="00D7687A" w:rsidP="002005F0">
            <w:pPr>
              <w:rPr>
                <w:b/>
              </w:rPr>
            </w:pPr>
          </w:p>
        </w:tc>
        <w:tc>
          <w:tcPr>
            <w:tcW w:w="1550" w:type="dxa"/>
          </w:tcPr>
          <w:p w:rsidR="00D7687A" w:rsidRDefault="00D7687A" w:rsidP="002005F0"/>
        </w:tc>
      </w:tr>
      <w:tr w:rsidR="005B232C" w:rsidTr="00D62B7B">
        <w:tc>
          <w:tcPr>
            <w:tcW w:w="4771" w:type="dxa"/>
          </w:tcPr>
          <w:p w:rsidR="00623753" w:rsidRDefault="00623753" w:rsidP="00D62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9A53D" wp14:editId="1614D00F">
                  <wp:extent cx="1628775" cy="561975"/>
                  <wp:effectExtent l="0" t="0" r="9525" b="9525"/>
                  <wp:docPr id="13" name="Image 13" descr="gra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623753" w:rsidRPr="00594755" w:rsidRDefault="00594755" w:rsidP="00927E45">
            <w:pPr>
              <w:jc w:val="center"/>
              <w:rPr>
                <w:b/>
              </w:rPr>
            </w:pPr>
            <w:r w:rsidRPr="00594755">
              <w:rPr>
                <w:b/>
              </w:rPr>
              <w:t>GONCALVES Raoul</w:t>
            </w:r>
          </w:p>
          <w:p w:rsidR="00333A40" w:rsidRDefault="00333A40" w:rsidP="00927E45">
            <w:pPr>
              <w:jc w:val="center"/>
            </w:pPr>
          </w:p>
          <w:p w:rsidR="00333A40" w:rsidRDefault="004A4C37" w:rsidP="00927E45">
            <w:pPr>
              <w:jc w:val="center"/>
            </w:pPr>
            <w:hyperlink r:id="rId19" w:history="1">
              <w:r w:rsidR="00333A40" w:rsidRPr="00852638">
                <w:rPr>
                  <w:rStyle w:val="Lienhypertexte"/>
                </w:rPr>
                <w:t>http://www.granico.fr</w:t>
              </w:r>
            </w:hyperlink>
          </w:p>
          <w:p w:rsidR="00333A40" w:rsidRDefault="00333A40" w:rsidP="00927E45">
            <w:pPr>
              <w:jc w:val="center"/>
            </w:pPr>
            <w:r w:rsidRPr="00333A40">
              <w:t>279, rue des sources 38920 CROLLES</w:t>
            </w:r>
          </w:p>
          <w:p w:rsidR="00333A40" w:rsidRDefault="00333A40" w:rsidP="00927E45">
            <w:pPr>
              <w:jc w:val="center"/>
            </w:pPr>
            <w:r>
              <w:t xml:space="preserve">Tel : </w:t>
            </w:r>
            <w:r w:rsidRPr="00333A40">
              <w:t>09 81 03 81 69</w:t>
            </w:r>
          </w:p>
          <w:p w:rsidR="00A66FB1" w:rsidRDefault="00A66FB1" w:rsidP="00927E45">
            <w:pPr>
              <w:jc w:val="center"/>
            </w:pPr>
          </w:p>
        </w:tc>
        <w:tc>
          <w:tcPr>
            <w:tcW w:w="1550" w:type="dxa"/>
          </w:tcPr>
          <w:p w:rsidR="00623753" w:rsidRDefault="00333A40" w:rsidP="005A581F">
            <w:pPr>
              <w:jc w:val="center"/>
            </w:pPr>
            <w:r>
              <w:t>Spécialiste du plan de travail cuisine et salle de bains</w:t>
            </w:r>
          </w:p>
        </w:tc>
      </w:tr>
      <w:tr w:rsidR="00D7687A" w:rsidTr="00D62B7B">
        <w:tc>
          <w:tcPr>
            <w:tcW w:w="4771" w:type="dxa"/>
          </w:tcPr>
          <w:p w:rsidR="00D7687A" w:rsidRDefault="00D7687A" w:rsidP="00D62B7B">
            <w:pPr>
              <w:jc w:val="center"/>
              <w:rPr>
                <w:noProof/>
              </w:rPr>
            </w:pPr>
          </w:p>
        </w:tc>
        <w:tc>
          <w:tcPr>
            <w:tcW w:w="4057" w:type="dxa"/>
          </w:tcPr>
          <w:p w:rsidR="00D7687A" w:rsidRDefault="00D7687A" w:rsidP="002005F0">
            <w:pPr>
              <w:rPr>
                <w:b/>
              </w:rPr>
            </w:pPr>
          </w:p>
        </w:tc>
        <w:tc>
          <w:tcPr>
            <w:tcW w:w="1550" w:type="dxa"/>
          </w:tcPr>
          <w:p w:rsidR="00D7687A" w:rsidRDefault="00D7687A" w:rsidP="002005F0"/>
        </w:tc>
      </w:tr>
      <w:tr w:rsidR="005B232C" w:rsidTr="00D62B7B">
        <w:tc>
          <w:tcPr>
            <w:tcW w:w="4771" w:type="dxa"/>
          </w:tcPr>
          <w:p w:rsidR="00623753" w:rsidRDefault="00D77EA6" w:rsidP="002005F0">
            <w:r>
              <w:rPr>
                <w:noProof/>
              </w:rPr>
              <w:pict>
                <v:shape id="_x0000_i2390" type="#_x0000_t75" style="width:215.25pt;height:113.25pt">
                  <v:imagedata r:id="rId20" o:title="multitache"/>
                </v:shape>
              </w:pict>
            </w:r>
          </w:p>
        </w:tc>
        <w:tc>
          <w:tcPr>
            <w:tcW w:w="4057" w:type="dxa"/>
          </w:tcPr>
          <w:p w:rsidR="008D5DA0" w:rsidRDefault="008D5DA0" w:rsidP="002005F0">
            <w:pPr>
              <w:rPr>
                <w:b/>
              </w:rPr>
            </w:pPr>
          </w:p>
          <w:p w:rsidR="00623753" w:rsidRPr="00594755" w:rsidRDefault="00594755" w:rsidP="00927E45">
            <w:pPr>
              <w:jc w:val="center"/>
              <w:rPr>
                <w:b/>
              </w:rPr>
            </w:pPr>
            <w:r w:rsidRPr="00594755">
              <w:rPr>
                <w:b/>
              </w:rPr>
              <w:t>TACHE</w:t>
            </w:r>
            <w:r w:rsidR="00424B75" w:rsidRPr="00594755">
              <w:rPr>
                <w:b/>
              </w:rPr>
              <w:t xml:space="preserve"> Antoine</w:t>
            </w:r>
          </w:p>
          <w:p w:rsidR="00424B75" w:rsidRDefault="00424B75" w:rsidP="00927E45">
            <w:pPr>
              <w:jc w:val="center"/>
            </w:pPr>
          </w:p>
          <w:p w:rsidR="00424B75" w:rsidRDefault="004A4C37" w:rsidP="00927E45">
            <w:pPr>
              <w:jc w:val="center"/>
            </w:pPr>
            <w:hyperlink r:id="rId21" w:history="1">
              <w:r w:rsidR="00424B75" w:rsidRPr="00852638">
                <w:rPr>
                  <w:rStyle w:val="Lienhypertexte"/>
                </w:rPr>
                <w:t>contact@multitache.com</w:t>
              </w:r>
            </w:hyperlink>
          </w:p>
          <w:p w:rsidR="00424B75" w:rsidRPr="00424B75" w:rsidRDefault="00424B75" w:rsidP="00927E45">
            <w:pPr>
              <w:jc w:val="center"/>
              <w:rPr>
                <w:b/>
                <w:color w:val="FF0000"/>
              </w:rPr>
            </w:pPr>
            <w:r w:rsidRPr="00424B75">
              <w:rPr>
                <w:b/>
                <w:color w:val="FF0000"/>
              </w:rPr>
              <w:t>Adresse :</w:t>
            </w:r>
          </w:p>
          <w:p w:rsidR="00424B75" w:rsidRPr="00424B75" w:rsidRDefault="00424B75" w:rsidP="00927E45">
            <w:pPr>
              <w:jc w:val="center"/>
              <w:rPr>
                <w:b/>
                <w:color w:val="FF0000"/>
              </w:rPr>
            </w:pPr>
            <w:r w:rsidRPr="00424B75">
              <w:rPr>
                <w:b/>
                <w:color w:val="FF0000"/>
              </w:rPr>
              <w:t>Tel :</w:t>
            </w:r>
          </w:p>
          <w:p w:rsidR="00424B75" w:rsidRDefault="00424B75" w:rsidP="002005F0"/>
        </w:tc>
        <w:tc>
          <w:tcPr>
            <w:tcW w:w="1550" w:type="dxa"/>
          </w:tcPr>
          <w:p w:rsidR="00623753" w:rsidRDefault="00D32545" w:rsidP="005A581F">
            <w:pPr>
              <w:jc w:val="center"/>
            </w:pPr>
            <w:r>
              <w:t>Spécialiste de la rénovation immobilière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2005F0">
            <w:pPr>
              <w:rPr>
                <w:noProof/>
              </w:rPr>
            </w:pPr>
          </w:p>
        </w:tc>
        <w:tc>
          <w:tcPr>
            <w:tcW w:w="4057" w:type="dxa"/>
          </w:tcPr>
          <w:p w:rsidR="00972D72" w:rsidRDefault="00972D72" w:rsidP="002005F0">
            <w:pPr>
              <w:rPr>
                <w:b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623753" w:rsidRDefault="00D77EA6" w:rsidP="002005F0">
            <w:r>
              <w:rPr>
                <w:noProof/>
              </w:rPr>
              <w:pict>
                <v:shape id="_x0000_i2391" type="#_x0000_t75" style="width:218.25pt;height:83.25pt">
                  <v:imagedata r:id="rId22" o:title="mes_renovation"/>
                </v:shape>
              </w:pict>
            </w:r>
          </w:p>
        </w:tc>
        <w:tc>
          <w:tcPr>
            <w:tcW w:w="4057" w:type="dxa"/>
          </w:tcPr>
          <w:p w:rsidR="008D5DA0" w:rsidRDefault="008D5DA0" w:rsidP="002005F0">
            <w:pPr>
              <w:rPr>
                <w:b/>
              </w:rPr>
            </w:pPr>
          </w:p>
          <w:p w:rsidR="00623753" w:rsidRPr="00594755" w:rsidRDefault="00626C78" w:rsidP="00927E45">
            <w:pPr>
              <w:jc w:val="center"/>
              <w:rPr>
                <w:b/>
              </w:rPr>
            </w:pPr>
            <w:r w:rsidRPr="00594755">
              <w:rPr>
                <w:b/>
              </w:rPr>
              <w:t>SOUILLET Yann</w:t>
            </w:r>
          </w:p>
          <w:p w:rsidR="00626C78" w:rsidRDefault="004A4C37" w:rsidP="00927E45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23" w:history="1">
              <w:r w:rsidR="00626C78">
                <w:rPr>
                  <w:rStyle w:val="Lienhypertexte"/>
                  <w:rFonts w:ascii="Calibri" w:hAnsi="Calibri"/>
                  <w:sz w:val="22"/>
                  <w:szCs w:val="22"/>
                </w:rPr>
                <w:t>mesrenovation@orange.fr</w:t>
              </w:r>
            </w:hyperlink>
          </w:p>
          <w:p w:rsidR="00626C78" w:rsidRDefault="00333A40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</w:t>
            </w:r>
            <w:r w:rsidR="00626C78">
              <w:rPr>
                <w:rFonts w:ascii="Calibri" w:hAnsi="Calibri"/>
                <w:color w:val="000000"/>
                <w:sz w:val="22"/>
                <w:szCs w:val="22"/>
              </w:rPr>
              <w:t>ue des Jonquilles 38190 BRIGNOUD</w:t>
            </w:r>
          </w:p>
          <w:p w:rsidR="00626C78" w:rsidRDefault="00626C78" w:rsidP="00927E45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</w:p>
          <w:p w:rsidR="00A66FB1" w:rsidRDefault="00626C78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Tel : 04 76 27 23 12</w:t>
            </w:r>
          </w:p>
          <w:p w:rsidR="00626C78" w:rsidRDefault="00626C78" w:rsidP="00626C78"/>
        </w:tc>
        <w:tc>
          <w:tcPr>
            <w:tcW w:w="1550" w:type="dxa"/>
          </w:tcPr>
          <w:p w:rsidR="00623753" w:rsidRPr="00626C78" w:rsidRDefault="00626C78" w:rsidP="005A581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BTP – Travaux de </w:t>
            </w:r>
            <w:r w:rsidR="000568A5">
              <w:rPr>
                <w:rFonts w:cs="Arial"/>
              </w:rPr>
              <w:t>maçonnerie</w:t>
            </w:r>
            <w:bookmarkStart w:id="0" w:name="_GoBack"/>
            <w:bookmarkEnd w:id="0"/>
            <w:r>
              <w:rPr>
                <w:rFonts w:cs="Arial"/>
              </w:rPr>
              <w:t xml:space="preserve"> générale et gros œuvre de bâtiment.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2005F0">
            <w:pPr>
              <w:rPr>
                <w:noProof/>
              </w:rPr>
            </w:pPr>
          </w:p>
        </w:tc>
        <w:tc>
          <w:tcPr>
            <w:tcW w:w="4057" w:type="dxa"/>
          </w:tcPr>
          <w:p w:rsidR="00972D72" w:rsidRDefault="00972D72" w:rsidP="002005F0">
            <w:pPr>
              <w:rPr>
                <w:b/>
              </w:rPr>
            </w:pPr>
          </w:p>
        </w:tc>
        <w:tc>
          <w:tcPr>
            <w:tcW w:w="1550" w:type="dxa"/>
          </w:tcPr>
          <w:p w:rsidR="00972D72" w:rsidRDefault="00972D72" w:rsidP="002005F0">
            <w:pPr>
              <w:rPr>
                <w:rFonts w:cs="Arial"/>
              </w:rPr>
            </w:pPr>
          </w:p>
        </w:tc>
      </w:tr>
      <w:tr w:rsidR="005B232C" w:rsidTr="00D62B7B">
        <w:tc>
          <w:tcPr>
            <w:tcW w:w="4771" w:type="dxa"/>
          </w:tcPr>
          <w:p w:rsidR="00623753" w:rsidRDefault="00D77EA6" w:rsidP="002005F0">
            <w:r>
              <w:rPr>
                <w:noProof/>
              </w:rPr>
              <w:pict>
                <v:shape id="_x0000_i2392" type="#_x0000_t75" style="width:221.25pt;height:78pt">
                  <v:imagedata r:id="rId24" o:title="surface_privee"/>
                </v:shape>
              </w:pict>
            </w:r>
          </w:p>
        </w:tc>
        <w:tc>
          <w:tcPr>
            <w:tcW w:w="4057" w:type="dxa"/>
          </w:tcPr>
          <w:p w:rsidR="00623753" w:rsidRDefault="00396FC5" w:rsidP="00927E45">
            <w:pPr>
              <w:jc w:val="center"/>
              <w:rPr>
                <w:b/>
              </w:rPr>
            </w:pPr>
            <w:r w:rsidRPr="00396FC5">
              <w:rPr>
                <w:b/>
              </w:rPr>
              <w:t>FROEHLICHER Christophe</w:t>
            </w:r>
          </w:p>
          <w:p w:rsidR="00396FC5" w:rsidRDefault="00396FC5" w:rsidP="00927E45">
            <w:pPr>
              <w:jc w:val="center"/>
              <w:rPr>
                <w:b/>
              </w:rPr>
            </w:pPr>
          </w:p>
          <w:p w:rsidR="00396FC5" w:rsidRDefault="004A4C37" w:rsidP="00927E45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25" w:history="1">
              <w:r w:rsidR="00396FC5">
                <w:rPr>
                  <w:rStyle w:val="Lienhypertexte"/>
                  <w:rFonts w:ascii="Calibri" w:hAnsi="Calibri"/>
                  <w:sz w:val="22"/>
                  <w:szCs w:val="22"/>
                </w:rPr>
                <w:t>christophe.froehlicher@surfaceprivee.com</w:t>
              </w:r>
            </w:hyperlink>
          </w:p>
          <w:p w:rsidR="00396FC5" w:rsidRDefault="004A4C37" w:rsidP="00927E45">
            <w:pPr>
              <w:jc w:val="center"/>
            </w:pPr>
            <w:hyperlink r:id="rId26" w:history="1">
              <w:r w:rsidR="00396FC5" w:rsidRPr="00852638">
                <w:rPr>
                  <w:rStyle w:val="Lienhypertexte"/>
                </w:rPr>
                <w:t>http://www.surfaceprivee.com</w:t>
              </w:r>
            </w:hyperlink>
          </w:p>
          <w:p w:rsidR="00396FC5" w:rsidRPr="00A75470" w:rsidRDefault="00396FC5" w:rsidP="00927E45">
            <w:pPr>
              <w:jc w:val="center"/>
              <w:rPr>
                <w:b/>
                <w:color w:val="FF0000"/>
              </w:rPr>
            </w:pPr>
          </w:p>
          <w:p w:rsidR="00396FC5" w:rsidRPr="00396FC5" w:rsidRDefault="00396FC5" w:rsidP="00927E4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75470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01, chemin de la </w:t>
            </w:r>
            <w:proofErr w:type="spellStart"/>
            <w:r w:rsidRPr="00A75470">
              <w:rPr>
                <w:rFonts w:ascii="Calibri" w:hAnsi="Calibri"/>
                <w:b/>
                <w:color w:val="FF0000"/>
                <w:sz w:val="22"/>
                <w:szCs w:val="22"/>
              </w:rPr>
              <w:t>chourère</w:t>
            </w:r>
            <w:proofErr w:type="spellEnd"/>
            <w:r w:rsidRPr="00A75470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38660 ST HILAIRE DU TOUVET</w:t>
            </w:r>
            <w:r w:rsidR="00A75470" w:rsidRPr="00A75470">
              <w:rPr>
                <w:rFonts w:ascii="Calibri" w:hAnsi="Calibri"/>
                <w:b/>
                <w:color w:val="FF0000"/>
                <w:sz w:val="22"/>
                <w:szCs w:val="22"/>
              </w:rPr>
              <w:t> ?</w:t>
            </w:r>
          </w:p>
        </w:tc>
        <w:tc>
          <w:tcPr>
            <w:tcW w:w="1550" w:type="dxa"/>
          </w:tcPr>
          <w:p w:rsidR="00623753" w:rsidRDefault="002B1677" w:rsidP="005A581F">
            <w:pPr>
              <w:jc w:val="center"/>
            </w:pPr>
            <w:r>
              <w:t>Magazine immobilier interactif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2005F0">
            <w:pPr>
              <w:rPr>
                <w:noProof/>
              </w:rPr>
            </w:pPr>
          </w:p>
        </w:tc>
        <w:tc>
          <w:tcPr>
            <w:tcW w:w="4057" w:type="dxa"/>
          </w:tcPr>
          <w:p w:rsidR="00972D72" w:rsidRPr="00396FC5" w:rsidRDefault="00972D72" w:rsidP="002005F0">
            <w:pPr>
              <w:rPr>
                <w:b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5B232C" w:rsidTr="00D62B7B">
        <w:tc>
          <w:tcPr>
            <w:tcW w:w="4771" w:type="dxa"/>
          </w:tcPr>
          <w:p w:rsidR="00623753" w:rsidRDefault="00FA647C" w:rsidP="002005F0">
            <w:r>
              <w:pict>
                <v:shape id="_x0000_i2393" type="#_x0000_t75" style="width:228pt;height:102.75pt">
                  <v:imagedata r:id="rId27" o:title="manang"/>
                </v:shape>
              </w:pict>
            </w:r>
          </w:p>
        </w:tc>
        <w:tc>
          <w:tcPr>
            <w:tcW w:w="4057" w:type="dxa"/>
          </w:tcPr>
          <w:p w:rsidR="00C32865" w:rsidRDefault="00C32865" w:rsidP="00927E45">
            <w:pPr>
              <w:jc w:val="center"/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  <w:t>MONIER Mathias</w:t>
            </w:r>
          </w:p>
          <w:p w:rsidR="00C32865" w:rsidRDefault="00C32865" w:rsidP="00927E45">
            <w:pPr>
              <w:jc w:val="center"/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623753" w:rsidRDefault="004A4C37" w:rsidP="00927E45">
            <w:pPr>
              <w:jc w:val="center"/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</w:pPr>
            <w:hyperlink r:id="rId28" w:history="1">
              <w:r w:rsidR="00C32865" w:rsidRPr="00852638">
                <w:rPr>
                  <w:rStyle w:val="Lienhypertexte"/>
                  <w:rFonts w:cs="Arial"/>
                  <w:bdr w:val="none" w:sz="0" w:space="0" w:color="auto" w:frame="1"/>
                  <w:shd w:val="clear" w:color="auto" w:fill="FFFFFF"/>
                </w:rPr>
                <w:t>contact@manang.fr</w:t>
              </w:r>
            </w:hyperlink>
          </w:p>
          <w:p w:rsidR="00C32865" w:rsidRDefault="00C32865" w:rsidP="00927E45">
            <w:pPr>
              <w:jc w:val="center"/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  <w:t xml:space="preserve">Z.A. </w:t>
            </w:r>
            <w:proofErr w:type="spellStart"/>
            <w:r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  <w:t>Actisère</w:t>
            </w:r>
            <w:proofErr w:type="spellEnd"/>
          </w:p>
          <w:p w:rsidR="00C32865" w:rsidRDefault="00C32865" w:rsidP="00927E45">
            <w:pPr>
              <w:jc w:val="center"/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cs="Arial"/>
                <w:color w:val="000000"/>
                <w:bdr w:val="none" w:sz="0" w:space="0" w:color="auto" w:frame="1"/>
                <w:shd w:val="clear" w:color="auto" w:fill="FFFFFF"/>
              </w:rPr>
              <w:t>38570 Le Cheylas</w:t>
            </w:r>
          </w:p>
          <w:p w:rsidR="00C32865" w:rsidRDefault="00C32865" w:rsidP="00927E45">
            <w:pPr>
              <w:jc w:val="center"/>
            </w:pPr>
          </w:p>
        </w:tc>
        <w:tc>
          <w:tcPr>
            <w:tcW w:w="1550" w:type="dxa"/>
          </w:tcPr>
          <w:p w:rsidR="00623753" w:rsidRDefault="00C32865" w:rsidP="002005F0">
            <w:r>
              <w:t>Maintenance générale des ouvrages d’art</w:t>
            </w:r>
          </w:p>
          <w:p w:rsidR="00A66FB1" w:rsidRDefault="00A66FB1" w:rsidP="002005F0"/>
        </w:tc>
      </w:tr>
      <w:tr w:rsidR="00D7687A" w:rsidTr="00D62B7B">
        <w:tc>
          <w:tcPr>
            <w:tcW w:w="4771" w:type="dxa"/>
          </w:tcPr>
          <w:p w:rsidR="00D7687A" w:rsidRDefault="00D7687A" w:rsidP="002005F0"/>
        </w:tc>
        <w:tc>
          <w:tcPr>
            <w:tcW w:w="4057" w:type="dxa"/>
          </w:tcPr>
          <w:p w:rsidR="00D7687A" w:rsidRDefault="00D7687A" w:rsidP="002005F0">
            <w:pPr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0" w:type="dxa"/>
          </w:tcPr>
          <w:p w:rsidR="00D7687A" w:rsidRDefault="00D7687A" w:rsidP="002005F0"/>
        </w:tc>
      </w:tr>
      <w:tr w:rsidR="001D7BC5" w:rsidTr="00D62B7B">
        <w:tc>
          <w:tcPr>
            <w:tcW w:w="4771" w:type="dxa"/>
          </w:tcPr>
          <w:p w:rsidR="001D7BC5" w:rsidRDefault="001D7BC5" w:rsidP="002005F0">
            <w:r>
              <w:rPr>
                <w:noProof/>
              </w:rPr>
              <w:lastRenderedPageBreak/>
              <w:drawing>
                <wp:inline distT="0" distB="0" distL="0" distR="0">
                  <wp:extent cx="2657475" cy="1200150"/>
                  <wp:effectExtent l="0" t="0" r="9525" b="0"/>
                  <wp:docPr id="24" name="Image 24" descr="C:\Users\mv\AppData\Local\Microsoft\Windows\INetCache\Content.Word\pizza_ma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C:\Users\mv\AppData\Local\Microsoft\Windows\INetCache\Content.Word\pizza_mar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1D7BC5" w:rsidRPr="0000346C" w:rsidRDefault="001D7BC5" w:rsidP="00927E45">
            <w:pPr>
              <w:jc w:val="center"/>
              <w:rPr>
                <w:b/>
              </w:rPr>
            </w:pPr>
            <w:r w:rsidRPr="0000346C">
              <w:rPr>
                <w:b/>
              </w:rPr>
              <w:t>Pizza Mario</w:t>
            </w:r>
          </w:p>
          <w:p w:rsidR="001D7BC5" w:rsidRDefault="001D7BC5" w:rsidP="00927E45">
            <w:pPr>
              <w:jc w:val="center"/>
            </w:pPr>
          </w:p>
          <w:p w:rsidR="001D7BC5" w:rsidRDefault="001D7BC5" w:rsidP="00927E45">
            <w:pPr>
              <w:jc w:val="center"/>
            </w:pPr>
            <w:r>
              <w:t xml:space="preserve">35, Avenue </w:t>
            </w:r>
            <w:proofErr w:type="spellStart"/>
            <w:r>
              <w:t>aristide</w:t>
            </w:r>
            <w:proofErr w:type="spellEnd"/>
            <w:r>
              <w:t xml:space="preserve"> Berges</w:t>
            </w:r>
          </w:p>
          <w:p w:rsidR="001D7BC5" w:rsidRDefault="001D7BC5" w:rsidP="00927E45">
            <w:pPr>
              <w:jc w:val="center"/>
            </w:pPr>
            <w:r>
              <w:t xml:space="preserve">38190 </w:t>
            </w:r>
            <w:proofErr w:type="spellStart"/>
            <w:r>
              <w:t>Lancey</w:t>
            </w:r>
            <w:proofErr w:type="spellEnd"/>
          </w:p>
          <w:p w:rsidR="001D7BC5" w:rsidRDefault="001D7BC5" w:rsidP="00927E45">
            <w:pPr>
              <w:jc w:val="center"/>
            </w:pPr>
          </w:p>
          <w:p w:rsidR="001D7BC5" w:rsidRDefault="001D7BC5" w:rsidP="00927E45">
            <w:pPr>
              <w:jc w:val="center"/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t>Tel : 04 76 08 62 84</w:t>
            </w:r>
          </w:p>
        </w:tc>
        <w:tc>
          <w:tcPr>
            <w:tcW w:w="1550" w:type="dxa"/>
          </w:tcPr>
          <w:p w:rsidR="001D7BC5" w:rsidRDefault="001D7BC5" w:rsidP="002005F0">
            <w:r>
              <w:t>Pizzeria sur place ou à emporter</w:t>
            </w:r>
          </w:p>
        </w:tc>
      </w:tr>
      <w:tr w:rsidR="001D7BC5" w:rsidTr="00D62B7B">
        <w:tc>
          <w:tcPr>
            <w:tcW w:w="4771" w:type="dxa"/>
          </w:tcPr>
          <w:p w:rsidR="001D7BC5" w:rsidRDefault="001D7BC5" w:rsidP="002005F0"/>
        </w:tc>
        <w:tc>
          <w:tcPr>
            <w:tcW w:w="4057" w:type="dxa"/>
          </w:tcPr>
          <w:p w:rsidR="001D7BC5" w:rsidRDefault="001D7BC5" w:rsidP="002005F0">
            <w:pPr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0" w:type="dxa"/>
          </w:tcPr>
          <w:p w:rsidR="001D7BC5" w:rsidRDefault="001D7BC5" w:rsidP="002005F0"/>
        </w:tc>
      </w:tr>
      <w:tr w:rsidR="001D7BC5" w:rsidTr="00D62B7B">
        <w:tc>
          <w:tcPr>
            <w:tcW w:w="4771" w:type="dxa"/>
          </w:tcPr>
          <w:p w:rsidR="001D7BC5" w:rsidRDefault="001D7BC5" w:rsidP="002005F0">
            <w:r>
              <w:rPr>
                <w:noProof/>
              </w:rPr>
              <w:drawing>
                <wp:inline distT="0" distB="0" distL="0" distR="0">
                  <wp:extent cx="2657475" cy="1343025"/>
                  <wp:effectExtent l="0" t="0" r="9525" b="9525"/>
                  <wp:docPr id="25" name="Image 25" descr="C:\Users\mv\AppData\Local\Microsoft\Windows\INetCache\Content.Word\rugbyst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 descr="C:\Users\mv\AppData\Local\Microsoft\Windows\INetCache\Content.Word\rugbysto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927E45" w:rsidRDefault="00927E45" w:rsidP="00927E45">
            <w:pPr>
              <w:jc w:val="center"/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  <w:r w:rsidRPr="00927E45"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  <w:t>Rugby Store</w:t>
            </w:r>
          </w:p>
          <w:p w:rsidR="00927E45" w:rsidRPr="00927E45" w:rsidRDefault="00927E45" w:rsidP="00927E45">
            <w:pPr>
              <w:jc w:val="center"/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1D7BC5" w:rsidRPr="00E331E8" w:rsidRDefault="00E331E8" w:rsidP="00927E45">
            <w:pPr>
              <w:jc w:val="center"/>
              <w:rPr>
                <w:rStyle w:val="lev"/>
                <w:rFonts w:ascii="inherit" w:hAnsi="inherit" w:cs="Arial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E331E8">
              <w:rPr>
                <w:rStyle w:val="lev"/>
                <w:rFonts w:ascii="inherit" w:hAnsi="inherit" w:cs="Arial"/>
                <w:b w:val="0"/>
                <w:color w:val="000000"/>
                <w:bdr w:val="none" w:sz="0" w:space="0" w:color="auto" w:frame="1"/>
                <w:shd w:val="clear" w:color="auto" w:fill="FFFFFF"/>
              </w:rPr>
              <w:t>29 boulevard Gambetta</w:t>
            </w:r>
          </w:p>
          <w:p w:rsidR="00E331E8" w:rsidRPr="00E331E8" w:rsidRDefault="00E331E8" w:rsidP="00927E45">
            <w:pPr>
              <w:jc w:val="center"/>
              <w:rPr>
                <w:rStyle w:val="lev"/>
                <w:rFonts w:ascii="inherit" w:hAnsi="inherit" w:cs="Arial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E331E8">
              <w:rPr>
                <w:rStyle w:val="lev"/>
                <w:rFonts w:ascii="inherit" w:hAnsi="inherit" w:cs="Arial"/>
                <w:b w:val="0"/>
                <w:color w:val="000000"/>
                <w:bdr w:val="none" w:sz="0" w:space="0" w:color="auto" w:frame="1"/>
                <w:shd w:val="clear" w:color="auto" w:fill="FFFFFF"/>
              </w:rPr>
              <w:t>38000 Grenoble</w:t>
            </w:r>
          </w:p>
        </w:tc>
        <w:tc>
          <w:tcPr>
            <w:tcW w:w="1550" w:type="dxa"/>
          </w:tcPr>
          <w:p w:rsidR="001D7BC5" w:rsidRDefault="00E331E8" w:rsidP="002005F0">
            <w:r>
              <w:t>Magasin spécialisé Rugby</w:t>
            </w:r>
          </w:p>
        </w:tc>
      </w:tr>
      <w:tr w:rsidR="00972D72" w:rsidTr="00D62B7B">
        <w:tc>
          <w:tcPr>
            <w:tcW w:w="4771" w:type="dxa"/>
          </w:tcPr>
          <w:p w:rsidR="00972D72" w:rsidRDefault="00972D72" w:rsidP="002005F0">
            <w:pPr>
              <w:rPr>
                <w:noProof/>
              </w:rPr>
            </w:pPr>
          </w:p>
        </w:tc>
        <w:tc>
          <w:tcPr>
            <w:tcW w:w="4057" w:type="dxa"/>
          </w:tcPr>
          <w:p w:rsidR="00972D72" w:rsidRDefault="00972D72" w:rsidP="002005F0">
            <w:pPr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0" w:type="dxa"/>
          </w:tcPr>
          <w:p w:rsidR="00972D72" w:rsidRDefault="00972D72" w:rsidP="002005F0"/>
        </w:tc>
      </w:tr>
      <w:tr w:rsidR="001D7BC5" w:rsidTr="00D62B7B">
        <w:tc>
          <w:tcPr>
            <w:tcW w:w="4771" w:type="dxa"/>
          </w:tcPr>
          <w:p w:rsidR="001D7BC5" w:rsidRDefault="001D7BC5" w:rsidP="002005F0">
            <w:pPr>
              <w:rPr>
                <w:noProof/>
              </w:rPr>
            </w:pPr>
            <w:r w:rsidRPr="007D52F2">
              <w:rPr>
                <w:noProof/>
              </w:rPr>
              <w:drawing>
                <wp:inline distT="0" distB="0" distL="0" distR="0" wp14:anchorId="74ACE130" wp14:editId="2747E833">
                  <wp:extent cx="2647950" cy="1190026"/>
                  <wp:effectExtent l="0" t="0" r="0" b="0"/>
                  <wp:docPr id="22" name="Image 22" descr="C:\Users\mv\Pictures\csgb\partenaires\officiel\karact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\Pictures\csgb\partenaires\officiel\karacte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96" cy="122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1D7BC5" w:rsidRDefault="001D7BC5" w:rsidP="00927E45">
            <w:pPr>
              <w:jc w:val="center"/>
              <w:rPr>
                <w:b/>
              </w:rPr>
            </w:pPr>
            <w:proofErr w:type="spellStart"/>
            <w:r w:rsidRPr="00927E45">
              <w:rPr>
                <w:b/>
              </w:rPr>
              <w:t>Karactères</w:t>
            </w:r>
            <w:proofErr w:type="spellEnd"/>
          </w:p>
          <w:p w:rsidR="00927E45" w:rsidRPr="00927E45" w:rsidRDefault="00927E45" w:rsidP="00927E45">
            <w:pPr>
              <w:jc w:val="center"/>
              <w:rPr>
                <w:b/>
              </w:rPr>
            </w:pPr>
          </w:p>
          <w:p w:rsidR="001D7BC5" w:rsidRDefault="001D7BC5" w:rsidP="00927E45">
            <w:pPr>
              <w:jc w:val="center"/>
            </w:pPr>
            <w:r>
              <w:t xml:space="preserve">4 Rue </w:t>
            </w:r>
            <w:proofErr w:type="spellStart"/>
            <w:r>
              <w:t>montorge</w:t>
            </w:r>
            <w:proofErr w:type="spellEnd"/>
          </w:p>
          <w:p w:rsidR="001D7BC5" w:rsidRDefault="001D7BC5" w:rsidP="00927E45">
            <w:pPr>
              <w:jc w:val="center"/>
              <w:rPr>
                <w:rStyle w:val="lev"/>
                <w:rFonts w:ascii="inherit" w:hAnsi="inherit" w:cs="Arial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t>38000 Grenoble</w:t>
            </w:r>
          </w:p>
        </w:tc>
        <w:tc>
          <w:tcPr>
            <w:tcW w:w="1550" w:type="dxa"/>
          </w:tcPr>
          <w:p w:rsidR="001D7BC5" w:rsidRDefault="001D7BC5" w:rsidP="002005F0">
            <w:r>
              <w:t>Bar</w:t>
            </w:r>
          </w:p>
        </w:tc>
      </w:tr>
    </w:tbl>
    <w:p w:rsidR="00623753" w:rsidRDefault="00623753" w:rsidP="00623753"/>
    <w:p w:rsidR="00623753" w:rsidRDefault="00623753" w:rsidP="002005F0"/>
    <w:sectPr w:rsidR="00623753" w:rsidSect="00F64DA4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985" w:right="1134" w:bottom="1701" w:left="1134" w:header="851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C37" w:rsidRDefault="004A4C37">
      <w:r>
        <w:separator/>
      </w:r>
    </w:p>
  </w:endnote>
  <w:endnote w:type="continuationSeparator" w:id="0">
    <w:p w:rsidR="004A4C37" w:rsidRDefault="004A4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C43" w:rsidRPr="00417DC2" w:rsidRDefault="008E12BF" w:rsidP="005A6C43">
    <w:pPr>
      <w:jc w:val="center"/>
      <w:rPr>
        <w:rFonts w:cs="Arial"/>
        <w:color w:val="026A9D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ragraph">
                <wp:posOffset>0</wp:posOffset>
              </wp:positionV>
              <wp:extent cx="6526530" cy="6985"/>
              <wp:effectExtent l="0" t="0" r="7620" b="12065"/>
              <wp:wrapNone/>
              <wp:docPr id="3" name="Connecteur droi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6530" cy="698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5EF579" id="Connecteur droit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.35pt,0" to="54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" strokecolor="#5b9bd5" strokeweight=".5pt">
              <v:stroke joinstyle="miter"/>
              <o:lock v:ext="edit" shapetype="f"/>
              <w10:wrap anchorx="page"/>
            </v:line>
          </w:pict>
        </mc:Fallback>
      </mc:AlternateContent>
    </w:r>
    <w:r w:rsidR="005A6C43">
      <w:rPr>
        <w:rFonts w:cs="Arial"/>
        <w:b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Maison du Rugby</w:t>
    </w:r>
    <w:r w:rsidR="005A6C43" w:rsidRPr="004476A4">
      <w:rPr>
        <w:rFonts w:cs="Arial"/>
        <w:color w:val="026A9D"/>
        <w:sz w:val="18"/>
        <w:szCs w:val="18"/>
      </w:rPr>
      <w:t> : 1 Allée des Géraniums – 38190 VILLARD BONNOT – Tél. 04 76 71 62 95 – Fax 04 76 13 37 75</w:t>
    </w:r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Courrier</w:t>
    </w:r>
    <w:r w:rsidR="005A6C43" w:rsidRPr="004476A4">
      <w:rPr>
        <w:rFonts w:cs="Arial"/>
        <w:color w:val="026A9D"/>
        <w:sz w:val="18"/>
        <w:szCs w:val="18"/>
      </w:rPr>
      <w:t xml:space="preserve"> : BP 165  -  38191 </w:t>
    </w:r>
    <w:proofErr w:type="spellStart"/>
    <w:r w:rsidR="005A6C43" w:rsidRPr="004476A4">
      <w:rPr>
        <w:rFonts w:cs="Arial"/>
        <w:color w:val="026A9D"/>
        <w:sz w:val="18"/>
        <w:szCs w:val="18"/>
      </w:rPr>
      <w:t>Brignoud</w:t>
    </w:r>
    <w:proofErr w:type="spellEnd"/>
    <w:r w:rsidR="005A6C43" w:rsidRPr="004476A4">
      <w:rPr>
        <w:rFonts w:cs="Arial"/>
        <w:color w:val="026A9D"/>
        <w:sz w:val="18"/>
        <w:szCs w:val="18"/>
      </w:rPr>
      <w:t xml:space="preserve"> CEDEX</w:t>
    </w:r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Site internet</w:t>
    </w:r>
    <w:r w:rsidR="005A6C43" w:rsidRPr="004476A4">
      <w:rPr>
        <w:rFonts w:cs="Arial"/>
        <w:color w:val="026A9D"/>
        <w:sz w:val="18"/>
        <w:szCs w:val="18"/>
      </w:rPr>
      <w:t xml:space="preserve"> : </w:t>
    </w:r>
    <w:hyperlink r:id="rId1" w:history="1">
      <w:r w:rsidR="005A6C43" w:rsidRPr="004476A4">
        <w:rPr>
          <w:rStyle w:val="Lienhypertexte"/>
          <w:rFonts w:cs="Arial"/>
          <w:color w:val="026A9D"/>
          <w:sz w:val="18"/>
          <w:szCs w:val="18"/>
        </w:rPr>
        <w:t>www.csgb.fr</w:t>
      </w:r>
    </w:hyperlink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Terrains :</w:t>
    </w:r>
    <w:r w:rsidR="005A6C43" w:rsidRPr="004476A4">
      <w:rPr>
        <w:rFonts w:cs="Arial"/>
        <w:color w:val="026A9D"/>
        <w:sz w:val="18"/>
        <w:szCs w:val="18"/>
      </w:rPr>
      <w:t xml:space="preserve"> Stade René Bœuf à </w:t>
    </w:r>
    <w:proofErr w:type="spellStart"/>
    <w:r w:rsidR="005A6C43" w:rsidRPr="004476A4">
      <w:rPr>
        <w:rFonts w:cs="Arial"/>
        <w:color w:val="026A9D"/>
        <w:sz w:val="18"/>
        <w:szCs w:val="18"/>
      </w:rPr>
      <w:t>Brignoud</w:t>
    </w:r>
    <w:proofErr w:type="spellEnd"/>
    <w:r w:rsidR="005A6C43" w:rsidRPr="004476A4">
      <w:rPr>
        <w:rFonts w:cs="Arial"/>
        <w:color w:val="026A9D"/>
        <w:sz w:val="18"/>
        <w:szCs w:val="18"/>
      </w:rPr>
      <w:t xml:space="preserve"> – Stade Bergès à </w:t>
    </w:r>
    <w:proofErr w:type="spellStart"/>
    <w:r w:rsidR="005A6C43" w:rsidRPr="004476A4">
      <w:rPr>
        <w:rFonts w:cs="Arial"/>
        <w:color w:val="026A9D"/>
        <w:sz w:val="18"/>
        <w:szCs w:val="18"/>
      </w:rPr>
      <w:t>Lancey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C43" w:rsidRPr="00417DC2" w:rsidRDefault="008E12BF" w:rsidP="005A6C43">
    <w:pPr>
      <w:jc w:val="center"/>
      <w:rPr>
        <w:rFonts w:cs="Arial"/>
        <w:color w:val="026A9D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360045</wp:posOffset>
              </wp:positionH>
              <wp:positionV relativeFrom="paragraph">
                <wp:posOffset>0</wp:posOffset>
              </wp:positionV>
              <wp:extent cx="6526530" cy="6985"/>
              <wp:effectExtent l="0" t="0" r="7620" b="12065"/>
              <wp:wrapNone/>
              <wp:docPr id="2" name="Connecteur droi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6530" cy="698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188A78" id="Connecteur droit 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.35pt,0" to="54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" strokecolor="#5b9bd5" strokeweight=".5pt">
              <v:stroke joinstyle="miter"/>
              <o:lock v:ext="edit" shapetype="f"/>
              <w10:wrap anchorx="page"/>
            </v:line>
          </w:pict>
        </mc:Fallback>
      </mc:AlternateContent>
    </w:r>
    <w:r w:rsidR="005A6C43">
      <w:rPr>
        <w:rFonts w:cs="Arial"/>
        <w:b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Maison du Rugby</w:t>
    </w:r>
    <w:r w:rsidR="005A6C43" w:rsidRPr="004476A4">
      <w:rPr>
        <w:rFonts w:cs="Arial"/>
        <w:color w:val="026A9D"/>
        <w:sz w:val="18"/>
        <w:szCs w:val="18"/>
      </w:rPr>
      <w:t> : 1 Allée des Géraniums – 38190 VILLARD BONNOT – Tél. 04 76 71 62 95 – Fax 04 76 13 37 75</w:t>
    </w:r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Courrier</w:t>
    </w:r>
    <w:r w:rsidR="005A6C43" w:rsidRPr="004476A4">
      <w:rPr>
        <w:rFonts w:cs="Arial"/>
        <w:color w:val="026A9D"/>
        <w:sz w:val="18"/>
        <w:szCs w:val="18"/>
      </w:rPr>
      <w:t xml:space="preserve"> : BP 165  -  38191 </w:t>
    </w:r>
    <w:proofErr w:type="spellStart"/>
    <w:r w:rsidR="005A6C43" w:rsidRPr="004476A4">
      <w:rPr>
        <w:rFonts w:cs="Arial"/>
        <w:color w:val="026A9D"/>
        <w:sz w:val="18"/>
        <w:szCs w:val="18"/>
      </w:rPr>
      <w:t>Brignoud</w:t>
    </w:r>
    <w:proofErr w:type="spellEnd"/>
    <w:r w:rsidR="005A6C43" w:rsidRPr="004476A4">
      <w:rPr>
        <w:rFonts w:cs="Arial"/>
        <w:color w:val="026A9D"/>
        <w:sz w:val="18"/>
        <w:szCs w:val="18"/>
      </w:rPr>
      <w:t xml:space="preserve"> CEDEX</w:t>
    </w:r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Site internet</w:t>
    </w:r>
    <w:r w:rsidR="005A6C43" w:rsidRPr="004476A4">
      <w:rPr>
        <w:rFonts w:cs="Arial"/>
        <w:color w:val="026A9D"/>
        <w:sz w:val="18"/>
        <w:szCs w:val="18"/>
      </w:rPr>
      <w:t xml:space="preserve"> : </w:t>
    </w:r>
    <w:hyperlink r:id="rId1" w:history="1">
      <w:r w:rsidR="005A6C43" w:rsidRPr="004476A4">
        <w:rPr>
          <w:rStyle w:val="Lienhypertexte"/>
          <w:rFonts w:cs="Arial"/>
          <w:color w:val="026A9D"/>
          <w:sz w:val="18"/>
          <w:szCs w:val="18"/>
        </w:rPr>
        <w:t>www.csgb.fr</w:t>
      </w:r>
    </w:hyperlink>
    <w:r w:rsidR="005A6C43" w:rsidRPr="004476A4">
      <w:rPr>
        <w:rFonts w:cs="Arial"/>
        <w:color w:val="026A9D"/>
        <w:sz w:val="18"/>
        <w:szCs w:val="18"/>
      </w:rPr>
      <w:br/>
    </w:r>
    <w:r w:rsidR="005A6C43" w:rsidRPr="004476A4">
      <w:rPr>
        <w:rFonts w:cs="Arial"/>
        <w:b/>
        <w:color w:val="026A9D"/>
        <w:sz w:val="18"/>
        <w:szCs w:val="18"/>
      </w:rPr>
      <w:t>Terrains :</w:t>
    </w:r>
    <w:r w:rsidR="005A6C43" w:rsidRPr="004476A4">
      <w:rPr>
        <w:rFonts w:cs="Arial"/>
        <w:color w:val="026A9D"/>
        <w:sz w:val="18"/>
        <w:szCs w:val="18"/>
      </w:rPr>
      <w:t xml:space="preserve"> Stade René Bœuf à </w:t>
    </w:r>
    <w:proofErr w:type="spellStart"/>
    <w:r w:rsidR="005A6C43" w:rsidRPr="004476A4">
      <w:rPr>
        <w:rFonts w:cs="Arial"/>
        <w:color w:val="026A9D"/>
        <w:sz w:val="18"/>
        <w:szCs w:val="18"/>
      </w:rPr>
      <w:t>Brignoud</w:t>
    </w:r>
    <w:proofErr w:type="spellEnd"/>
    <w:r w:rsidR="005A6C43" w:rsidRPr="004476A4">
      <w:rPr>
        <w:rFonts w:cs="Arial"/>
        <w:color w:val="026A9D"/>
        <w:sz w:val="18"/>
        <w:szCs w:val="18"/>
      </w:rPr>
      <w:t xml:space="preserve"> – Stade Bergès à </w:t>
    </w:r>
    <w:proofErr w:type="spellStart"/>
    <w:r w:rsidR="005A6C43" w:rsidRPr="004476A4">
      <w:rPr>
        <w:rFonts w:cs="Arial"/>
        <w:color w:val="026A9D"/>
        <w:sz w:val="18"/>
        <w:szCs w:val="18"/>
      </w:rPr>
      <w:t>Lancey</w:t>
    </w:r>
    <w:proofErr w:type="spellEnd"/>
  </w:p>
  <w:p w:rsidR="00712C41" w:rsidRPr="005A6C43" w:rsidRDefault="00712C41" w:rsidP="005A6C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C37" w:rsidRDefault="004A4C37">
      <w:r>
        <w:separator/>
      </w:r>
    </w:p>
  </w:footnote>
  <w:footnote w:type="continuationSeparator" w:id="0">
    <w:p w:rsidR="004A4C37" w:rsidRDefault="004A4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00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9638"/>
    </w:tblGrid>
    <w:tr w:rsidR="00D5317C" w:rsidTr="006938BA">
      <w:tc>
        <w:tcPr>
          <w:tcW w:w="7500" w:type="dxa"/>
          <w:shd w:val="clear" w:color="auto" w:fill="auto"/>
          <w:vAlign w:val="center"/>
        </w:tcPr>
        <w:p w:rsidR="006938BA" w:rsidRDefault="006938BA" w:rsidP="006938BA"/>
        <w:tbl>
          <w:tblPr>
            <w:tblStyle w:val="Grilledutableau"/>
            <w:tblW w:w="9669" w:type="dxa"/>
            <w:tblBorders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28"/>
            <w:gridCol w:w="5046"/>
            <w:gridCol w:w="1895"/>
          </w:tblGrid>
          <w:tr w:rsidR="006938BA" w:rsidTr="006938B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09"/>
            </w:trPr>
            <w:tc>
              <w:tcPr>
                <w:tcW w:w="2728" w:type="dxa"/>
              </w:tcPr>
              <w:p w:rsidR="006938BA" w:rsidRPr="00460435" w:rsidRDefault="006938BA" w:rsidP="006938BA">
                <w:pPr>
                  <w:rPr>
                    <w:b/>
                    <w:sz w:val="32"/>
                    <w:szCs w:val="32"/>
                  </w:rPr>
                </w:pPr>
                <w:r>
                  <w:rPr>
                    <w:b/>
                    <w:sz w:val="32"/>
                    <w:szCs w:val="32"/>
                  </w:rPr>
                  <w:t>Entreprise</w:t>
                </w:r>
              </w:p>
            </w:tc>
            <w:tc>
              <w:tcPr>
                <w:tcW w:w="5046" w:type="dxa"/>
              </w:tcPr>
              <w:p w:rsidR="006938BA" w:rsidRPr="00460435" w:rsidRDefault="006938BA" w:rsidP="006938BA">
                <w:pPr>
                  <w:rPr>
                    <w:b/>
                    <w:sz w:val="32"/>
                    <w:szCs w:val="32"/>
                  </w:rPr>
                </w:pPr>
                <w:r>
                  <w:rPr>
                    <w:b/>
                    <w:sz w:val="32"/>
                    <w:szCs w:val="32"/>
                  </w:rPr>
                  <w:t xml:space="preserve">                  </w:t>
                </w:r>
                <w:r w:rsidRPr="00460435">
                  <w:rPr>
                    <w:b/>
                    <w:sz w:val="32"/>
                    <w:szCs w:val="32"/>
                  </w:rPr>
                  <w:t>Coordonnées</w:t>
                </w:r>
              </w:p>
            </w:tc>
            <w:tc>
              <w:tcPr>
                <w:tcW w:w="1895" w:type="dxa"/>
              </w:tcPr>
              <w:p w:rsidR="006938BA" w:rsidRPr="00460435" w:rsidRDefault="006938BA" w:rsidP="006938BA">
                <w:pPr>
                  <w:rPr>
                    <w:b/>
                    <w:sz w:val="32"/>
                    <w:szCs w:val="32"/>
                  </w:rPr>
                </w:pPr>
                <w:r w:rsidRPr="00460435">
                  <w:rPr>
                    <w:b/>
                    <w:sz w:val="32"/>
                    <w:szCs w:val="32"/>
                  </w:rPr>
                  <w:t>Activités</w:t>
                </w:r>
              </w:p>
            </w:tc>
          </w:tr>
        </w:tbl>
        <w:p w:rsidR="005A6C43" w:rsidRPr="00D5317C" w:rsidRDefault="005A6C43" w:rsidP="00D5317C">
          <w:pPr>
            <w:pStyle w:val="En-tte"/>
            <w:ind w:left="-2394" w:firstLine="142"/>
            <w:jc w:val="center"/>
            <w:rPr>
              <w:b/>
              <w:color w:val="026A9D"/>
            </w:rPr>
          </w:pPr>
        </w:p>
      </w:tc>
    </w:tr>
  </w:tbl>
  <w:p w:rsidR="005A6C43" w:rsidRPr="00417DC2" w:rsidRDefault="008E12BF" w:rsidP="005A6C43">
    <w:pPr>
      <w:pStyle w:val="En-tte"/>
      <w:tabs>
        <w:tab w:val="clear" w:pos="4536"/>
        <w:tab w:val="clear" w:pos="9072"/>
        <w:tab w:val="left" w:pos="71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503555</wp:posOffset>
              </wp:positionH>
              <wp:positionV relativeFrom="paragraph">
                <wp:posOffset>107950</wp:posOffset>
              </wp:positionV>
              <wp:extent cx="6526530" cy="6985"/>
              <wp:effectExtent l="0" t="0" r="7620" b="12065"/>
              <wp:wrapNone/>
              <wp:docPr id="4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6530" cy="698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A963D" id="Connecteur droit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.65pt,8.5pt" to="553.5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" strokecolor="#5b9bd5" strokeweight=".5pt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64" w:type="dxa"/>
      <w:jc w:val="righ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464"/>
      <w:gridCol w:w="7500"/>
    </w:tblGrid>
    <w:tr w:rsidR="00D5317C" w:rsidTr="00D5317C">
      <w:trPr>
        <w:jc w:val="right"/>
      </w:trPr>
      <w:tc>
        <w:tcPr>
          <w:tcW w:w="2464" w:type="dxa"/>
          <w:shd w:val="clear" w:color="auto" w:fill="auto"/>
          <w:vAlign w:val="center"/>
        </w:tcPr>
        <w:p w:rsidR="005A6C43" w:rsidRDefault="008E12BF" w:rsidP="00D5317C">
          <w:pPr>
            <w:pStyle w:val="En-tte"/>
            <w:tabs>
              <w:tab w:val="clear" w:pos="4536"/>
              <w:tab w:val="clear" w:pos="9072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1076325" cy="952500"/>
                <wp:effectExtent l="0" t="0" r="0" b="0"/>
                <wp:docPr id="1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0" w:type="dxa"/>
          <w:shd w:val="clear" w:color="auto" w:fill="auto"/>
          <w:vAlign w:val="center"/>
        </w:tcPr>
        <w:p w:rsidR="005A6C43" w:rsidRPr="00D5317C" w:rsidRDefault="005A6C43" w:rsidP="00D5317C">
          <w:pPr>
            <w:pStyle w:val="En-tte"/>
            <w:jc w:val="center"/>
            <w:rPr>
              <w:b/>
              <w:color w:val="026A9D"/>
            </w:rPr>
          </w:pPr>
          <w:r w:rsidRPr="00D5317C">
            <w:rPr>
              <w:b/>
              <w:color w:val="026A9D"/>
              <w:sz w:val="56"/>
            </w:rPr>
            <w:t>Cercle Sportif</w:t>
          </w:r>
          <w:r w:rsidRPr="00D5317C">
            <w:rPr>
              <w:b/>
              <w:color w:val="026A9D"/>
              <w:sz w:val="56"/>
            </w:rPr>
            <w:br/>
            <w:t xml:space="preserve"> Grésivaudan Belledonne</w:t>
          </w:r>
        </w:p>
      </w:tc>
    </w:tr>
  </w:tbl>
  <w:p w:rsidR="005A6C43" w:rsidRDefault="008E12BF" w:rsidP="005A6C43">
    <w:pPr>
      <w:pStyle w:val="En-tte"/>
      <w:tabs>
        <w:tab w:val="clear" w:pos="4536"/>
        <w:tab w:val="clear" w:pos="9072"/>
        <w:tab w:val="left" w:pos="71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503555</wp:posOffset>
              </wp:positionH>
              <wp:positionV relativeFrom="paragraph">
                <wp:posOffset>107950</wp:posOffset>
              </wp:positionV>
              <wp:extent cx="6526530" cy="6985"/>
              <wp:effectExtent l="0" t="0" r="7620" b="12065"/>
              <wp:wrapNone/>
              <wp:docPr id="14" name="Connecteur droi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6530" cy="698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4A3FF7" id="Connecteur droit 1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.65pt,8.5pt" to="553.5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" strokecolor="#5b9bd5" strokeweight=".5pt">
              <v:stroke joinstyle="miter"/>
              <o:lock v:ext="edit" shapetype="f"/>
              <w10:wrap anchorx="page"/>
            </v:line>
          </w:pict>
        </mc:Fallback>
      </mc:AlternateContent>
    </w:r>
    <w:r w:rsidR="005A6C43">
      <w:tab/>
    </w:r>
  </w:p>
  <w:p w:rsidR="00F64DA4" w:rsidRPr="005A6C43" w:rsidRDefault="00F64DA4" w:rsidP="005A6C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71A0"/>
    <w:multiLevelType w:val="hybridMultilevel"/>
    <w:tmpl w:val="70EEF51E"/>
    <w:lvl w:ilvl="0" w:tplc="151887D2">
      <w:start w:val="1"/>
      <w:numFmt w:val="bullet"/>
      <w:pStyle w:val="PuceTAB1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4"/>
        <w:szCs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CDA"/>
    <w:multiLevelType w:val="hybridMultilevel"/>
    <w:tmpl w:val="85940AEA"/>
    <w:lvl w:ilvl="0" w:tplc="27AEA1CA">
      <w:start w:val="1"/>
      <w:numFmt w:val="bullet"/>
      <w:pStyle w:val="P31"/>
      <w:lvlText w:val="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4D4B"/>
    <w:multiLevelType w:val="hybridMultilevel"/>
    <w:tmpl w:val="6CC05ADC"/>
    <w:lvl w:ilvl="0" w:tplc="87EC140C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B612DF2"/>
    <w:multiLevelType w:val="hybridMultilevel"/>
    <w:tmpl w:val="2D928B96"/>
    <w:lvl w:ilvl="0" w:tplc="8228A828">
      <w:start w:val="1"/>
      <w:numFmt w:val="bullet"/>
      <w:pStyle w:val="P2"/>
      <w:lvlText w:val=""/>
      <w:lvlJc w:val="left"/>
      <w:pPr>
        <w:ind w:left="720" w:hanging="360"/>
      </w:pPr>
      <w:rPr>
        <w:rFonts w:ascii="Wingdings" w:hAnsi="Wingdings" w:hint="default"/>
        <w:color w:val="80808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22EFC"/>
    <w:multiLevelType w:val="hybridMultilevel"/>
    <w:tmpl w:val="8CFAD990"/>
    <w:lvl w:ilvl="0" w:tplc="FB4061DC">
      <w:start w:val="1"/>
      <w:numFmt w:val="bullet"/>
      <w:pStyle w:val="P21"/>
      <w:lvlText w:val=""/>
      <w:lvlJc w:val="left"/>
      <w:pPr>
        <w:ind w:left="720" w:hanging="360"/>
      </w:pPr>
      <w:rPr>
        <w:rFonts w:ascii="Wingdings" w:hAnsi="Wingdings" w:hint="default"/>
        <w:color w:val="80808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776C8"/>
    <w:multiLevelType w:val="hybridMultilevel"/>
    <w:tmpl w:val="A5066B56"/>
    <w:lvl w:ilvl="0" w:tplc="29B0BF8A">
      <w:start w:val="1"/>
      <w:numFmt w:val="lowerLetter"/>
      <w:pStyle w:val="TLETR"/>
      <w:lvlText w:val="%1)"/>
      <w:lvlJc w:val="left"/>
      <w:pPr>
        <w:tabs>
          <w:tab w:val="num" w:pos="794"/>
        </w:tabs>
        <w:ind w:left="1134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6" w15:restartNumberingAfterBreak="0">
    <w:nsid w:val="285D42F4"/>
    <w:multiLevelType w:val="hybridMultilevel"/>
    <w:tmpl w:val="B956D23C"/>
    <w:lvl w:ilvl="0" w:tplc="5ACCADF2">
      <w:start w:val="1"/>
      <w:numFmt w:val="bullet"/>
      <w:pStyle w:val="P3"/>
      <w:lvlText w:val=""/>
      <w:lvlJc w:val="left"/>
      <w:pPr>
        <w:ind w:left="1145" w:hanging="360"/>
      </w:pPr>
      <w:rPr>
        <w:rFonts w:ascii="Wingdings" w:hAnsi="Wingdings" w:hint="default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2C1B446C"/>
    <w:multiLevelType w:val="hybridMultilevel"/>
    <w:tmpl w:val="D1E4B5AC"/>
    <w:lvl w:ilvl="0" w:tplc="26A041FA">
      <w:start w:val="1"/>
      <w:numFmt w:val="decimal"/>
      <w:pStyle w:val="TTAB"/>
      <w:lvlText w:val="Tabl. %1."/>
      <w:lvlJc w:val="left"/>
      <w:pPr>
        <w:ind w:left="720" w:hanging="360"/>
      </w:pPr>
      <w:rPr>
        <w:rFonts w:ascii="Arial Black" w:hAnsi="Arial Black" w:hint="default"/>
        <w:b w:val="0"/>
        <w:i w:val="0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49FA"/>
    <w:multiLevelType w:val="hybridMultilevel"/>
    <w:tmpl w:val="B17ECCA4"/>
    <w:lvl w:ilvl="0" w:tplc="C35883B8">
      <w:start w:val="1"/>
      <w:numFmt w:val="decimal"/>
      <w:lvlText w:val="Fig.  %1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/>
        <w:i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423CA0"/>
    <w:multiLevelType w:val="hybridMultilevel"/>
    <w:tmpl w:val="88965A78"/>
    <w:lvl w:ilvl="0" w:tplc="114AB31C">
      <w:start w:val="1"/>
      <w:numFmt w:val="bullet"/>
      <w:pStyle w:val="PuceTAB2"/>
      <w:lvlText w:val=""/>
      <w:lvlJc w:val="left"/>
      <w:pPr>
        <w:ind w:left="720" w:hanging="360"/>
      </w:pPr>
      <w:rPr>
        <w:rFonts w:ascii="Wingdings" w:hAnsi="Wingdings" w:hint="default"/>
        <w:color w:val="7F7F7F"/>
        <w:sz w:val="14"/>
        <w:szCs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75E17"/>
    <w:multiLevelType w:val="hybridMultilevel"/>
    <w:tmpl w:val="DB780B86"/>
    <w:lvl w:ilvl="0" w:tplc="EC9E19C2">
      <w:start w:val="1"/>
      <w:numFmt w:val="bullet"/>
      <w:pStyle w:val="P1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B27CD"/>
    <w:multiLevelType w:val="hybridMultilevel"/>
    <w:tmpl w:val="F560E4EA"/>
    <w:lvl w:ilvl="0" w:tplc="60E6F114">
      <w:start w:val="1"/>
      <w:numFmt w:val="decimal"/>
      <w:pStyle w:val="TFIG"/>
      <w:lvlText w:val="Fig. %1."/>
      <w:lvlJc w:val="left"/>
      <w:pPr>
        <w:ind w:left="360" w:hanging="360"/>
      </w:pPr>
      <w:rPr>
        <w:rFonts w:ascii="Arial Black" w:hAnsi="Arial Black" w:hint="default"/>
        <w:b w:val="0"/>
        <w:i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05A60"/>
    <w:multiLevelType w:val="hybridMultilevel"/>
    <w:tmpl w:val="CD165392"/>
    <w:lvl w:ilvl="0" w:tplc="6B003824">
      <w:start w:val="1"/>
      <w:numFmt w:val="bullet"/>
      <w:pStyle w:val="P11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6AAC"/>
    <w:multiLevelType w:val="hybridMultilevel"/>
    <w:tmpl w:val="6B9CBD68"/>
    <w:lvl w:ilvl="0" w:tplc="496C3D6A">
      <w:start w:val="1"/>
      <w:numFmt w:val="decimal"/>
      <w:pStyle w:val="TNUM"/>
      <w:lvlText w:val="%1)"/>
      <w:lvlJc w:val="left"/>
      <w:pPr>
        <w:tabs>
          <w:tab w:val="num" w:pos="794"/>
        </w:tabs>
        <w:ind w:left="1134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5823D9"/>
    <w:multiLevelType w:val="multilevel"/>
    <w:tmpl w:val="14704BA0"/>
    <w:lvl w:ilvl="0">
      <w:start w:val="1"/>
      <w:numFmt w:val="decimal"/>
      <w:pStyle w:val="ST1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8032619"/>
    <w:multiLevelType w:val="hybridMultilevel"/>
    <w:tmpl w:val="43C2DF96"/>
    <w:lvl w:ilvl="0" w:tplc="994C85E0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E2F2D"/>
    <w:multiLevelType w:val="hybridMultilevel"/>
    <w:tmpl w:val="48BE2F0A"/>
    <w:lvl w:ilvl="0" w:tplc="48FE9194">
      <w:start w:val="1"/>
      <w:numFmt w:val="decimal"/>
      <w:lvlText w:val="Tabl. %1 - "/>
      <w:lvlJc w:val="left"/>
      <w:pPr>
        <w:tabs>
          <w:tab w:val="num" w:pos="2126"/>
        </w:tabs>
        <w:ind w:left="1134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7591E"/>
    <w:multiLevelType w:val="multilevel"/>
    <w:tmpl w:val="C39813EE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pStyle w:val="S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S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B5E0DC0"/>
    <w:multiLevelType w:val="multilevel"/>
    <w:tmpl w:val="62ACF352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851"/>
        </w:tabs>
        <w:ind w:left="851" w:hanging="851"/>
      </w:pPr>
      <w:rPr>
        <w:rFonts w:hint="default"/>
        <w:u w:val="none"/>
      </w:rPr>
    </w:lvl>
    <w:lvl w:ilvl="5">
      <w:start w:val="1"/>
      <w:numFmt w:val="upperLetter"/>
      <w:pStyle w:val="Titre6"/>
      <w:lvlText w:val="%6.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6">
      <w:start w:val="1"/>
      <w:numFmt w:val="lowerLetter"/>
      <w:pStyle w:val="Titre7"/>
      <w:lvlText w:val="%7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7">
      <w:start w:val="1"/>
      <w:numFmt w:val="decimal"/>
      <w:pStyle w:val="Titre8"/>
      <w:lvlText w:val="%8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  <w:lvl w:ilvl="8">
      <w:start w:val="1"/>
      <w:numFmt w:val="lowerRoman"/>
      <w:pStyle w:val="Titre9"/>
      <w:lvlText w:val="%9)"/>
      <w:lvlJc w:val="left"/>
      <w:pPr>
        <w:tabs>
          <w:tab w:val="num" w:pos="794"/>
        </w:tabs>
        <w:ind w:left="1134" w:firstLine="0"/>
      </w:pPr>
      <w:rPr>
        <w:rFonts w:hint="default"/>
        <w:u w:val="none"/>
      </w:rPr>
    </w:lvl>
  </w:abstractNum>
  <w:num w:numId="1">
    <w:abstractNumId w:val="8"/>
  </w:num>
  <w:num w:numId="2">
    <w:abstractNumId w:val="16"/>
  </w:num>
  <w:num w:numId="3">
    <w:abstractNumId w:val="5"/>
  </w:num>
  <w:num w:numId="4">
    <w:abstractNumId w:val="13"/>
  </w:num>
  <w:num w:numId="5">
    <w:abstractNumId w:val="2"/>
  </w:num>
  <w:num w:numId="6">
    <w:abstractNumId w:val="15"/>
  </w:num>
  <w:num w:numId="7">
    <w:abstractNumId w:val="18"/>
  </w:num>
  <w:num w:numId="8">
    <w:abstractNumId w:val="10"/>
  </w:num>
  <w:num w:numId="9">
    <w:abstractNumId w:val="3"/>
  </w:num>
  <w:num w:numId="10">
    <w:abstractNumId w:val="6"/>
  </w:num>
  <w:num w:numId="11">
    <w:abstractNumId w:val="11"/>
  </w:num>
  <w:num w:numId="12">
    <w:abstractNumId w:val="7"/>
  </w:num>
  <w:num w:numId="13">
    <w:abstractNumId w:val="0"/>
  </w:num>
  <w:num w:numId="14">
    <w:abstractNumId w:val="9"/>
  </w:num>
  <w:num w:numId="15">
    <w:abstractNumId w:val="10"/>
  </w:num>
  <w:num w:numId="16">
    <w:abstractNumId w:val="3"/>
  </w:num>
  <w:num w:numId="17">
    <w:abstractNumId w:val="6"/>
  </w:num>
  <w:num w:numId="18">
    <w:abstractNumId w:val="0"/>
  </w:num>
  <w:num w:numId="19">
    <w:abstractNumId w:val="9"/>
  </w:num>
  <w:num w:numId="20">
    <w:abstractNumId w:val="11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5"/>
  </w:num>
  <w:num w:numId="31">
    <w:abstractNumId w:val="13"/>
  </w:num>
  <w:num w:numId="32">
    <w:abstractNumId w:val="7"/>
  </w:num>
  <w:num w:numId="33">
    <w:abstractNumId w:val="12"/>
  </w:num>
  <w:num w:numId="34">
    <w:abstractNumId w:val="4"/>
  </w:num>
  <w:num w:numId="35">
    <w:abstractNumId w:val="1"/>
  </w:num>
  <w:num w:numId="36">
    <w:abstractNumId w:val="14"/>
  </w:num>
  <w:num w:numId="3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BF"/>
    <w:rsid w:val="0000346C"/>
    <w:rsid w:val="000209F9"/>
    <w:rsid w:val="00021073"/>
    <w:rsid w:val="00033226"/>
    <w:rsid w:val="00034D48"/>
    <w:rsid w:val="00041237"/>
    <w:rsid w:val="000568A5"/>
    <w:rsid w:val="00063B83"/>
    <w:rsid w:val="00070B32"/>
    <w:rsid w:val="00073172"/>
    <w:rsid w:val="00090DAA"/>
    <w:rsid w:val="000A3026"/>
    <w:rsid w:val="000B4FF2"/>
    <w:rsid w:val="000B79B4"/>
    <w:rsid w:val="000C0A02"/>
    <w:rsid w:val="000C1D95"/>
    <w:rsid w:val="000C4382"/>
    <w:rsid w:val="000D5556"/>
    <w:rsid w:val="000E000A"/>
    <w:rsid w:val="000F18E0"/>
    <w:rsid w:val="000F5A3B"/>
    <w:rsid w:val="000F777F"/>
    <w:rsid w:val="00101AA8"/>
    <w:rsid w:val="00114A5C"/>
    <w:rsid w:val="00115FAC"/>
    <w:rsid w:val="00141390"/>
    <w:rsid w:val="0014741D"/>
    <w:rsid w:val="00150CCA"/>
    <w:rsid w:val="00161F7D"/>
    <w:rsid w:val="00164464"/>
    <w:rsid w:val="001655E9"/>
    <w:rsid w:val="00172569"/>
    <w:rsid w:val="0017271E"/>
    <w:rsid w:val="0018488E"/>
    <w:rsid w:val="00190A6A"/>
    <w:rsid w:val="00191AF9"/>
    <w:rsid w:val="001A39E9"/>
    <w:rsid w:val="001D16BD"/>
    <w:rsid w:val="001D1C6C"/>
    <w:rsid w:val="001D7194"/>
    <w:rsid w:val="001D7BC5"/>
    <w:rsid w:val="001E4CEC"/>
    <w:rsid w:val="001E6BD3"/>
    <w:rsid w:val="001F20DD"/>
    <w:rsid w:val="001F2862"/>
    <w:rsid w:val="001F30FA"/>
    <w:rsid w:val="002005F0"/>
    <w:rsid w:val="00220F2A"/>
    <w:rsid w:val="00230967"/>
    <w:rsid w:val="002463FC"/>
    <w:rsid w:val="00254E1D"/>
    <w:rsid w:val="00255840"/>
    <w:rsid w:val="0025699F"/>
    <w:rsid w:val="002576C2"/>
    <w:rsid w:val="0026660E"/>
    <w:rsid w:val="00272A96"/>
    <w:rsid w:val="00275B3C"/>
    <w:rsid w:val="00292477"/>
    <w:rsid w:val="002B1677"/>
    <w:rsid w:val="002B1B87"/>
    <w:rsid w:val="002B4571"/>
    <w:rsid w:val="002B5144"/>
    <w:rsid w:val="002D0273"/>
    <w:rsid w:val="002D0B7F"/>
    <w:rsid w:val="002F352C"/>
    <w:rsid w:val="002F3C1E"/>
    <w:rsid w:val="002F3CF5"/>
    <w:rsid w:val="00301B8D"/>
    <w:rsid w:val="00307CA3"/>
    <w:rsid w:val="0032538B"/>
    <w:rsid w:val="00333872"/>
    <w:rsid w:val="00333A40"/>
    <w:rsid w:val="00341899"/>
    <w:rsid w:val="0035718D"/>
    <w:rsid w:val="0036550A"/>
    <w:rsid w:val="00396FC5"/>
    <w:rsid w:val="003C320D"/>
    <w:rsid w:val="003C3599"/>
    <w:rsid w:val="003D072F"/>
    <w:rsid w:val="003E5E6C"/>
    <w:rsid w:val="003F23A8"/>
    <w:rsid w:val="00402DCA"/>
    <w:rsid w:val="00411874"/>
    <w:rsid w:val="0041617B"/>
    <w:rsid w:val="00420793"/>
    <w:rsid w:val="00421E50"/>
    <w:rsid w:val="00424B75"/>
    <w:rsid w:val="00432750"/>
    <w:rsid w:val="004479E7"/>
    <w:rsid w:val="004530AB"/>
    <w:rsid w:val="00460435"/>
    <w:rsid w:val="004667EB"/>
    <w:rsid w:val="00471382"/>
    <w:rsid w:val="00472057"/>
    <w:rsid w:val="00473EA5"/>
    <w:rsid w:val="0047433B"/>
    <w:rsid w:val="0048000B"/>
    <w:rsid w:val="004A4C37"/>
    <w:rsid w:val="004C25A2"/>
    <w:rsid w:val="004D17DE"/>
    <w:rsid w:val="004D40B7"/>
    <w:rsid w:val="004E2612"/>
    <w:rsid w:val="004E2C62"/>
    <w:rsid w:val="004F61C2"/>
    <w:rsid w:val="005074F8"/>
    <w:rsid w:val="00511B44"/>
    <w:rsid w:val="00555AC9"/>
    <w:rsid w:val="00562518"/>
    <w:rsid w:val="00565ED4"/>
    <w:rsid w:val="00580FC9"/>
    <w:rsid w:val="00581035"/>
    <w:rsid w:val="0059421C"/>
    <w:rsid w:val="00594755"/>
    <w:rsid w:val="005A09CC"/>
    <w:rsid w:val="005A3A3E"/>
    <w:rsid w:val="005A4485"/>
    <w:rsid w:val="005A581F"/>
    <w:rsid w:val="005A61B1"/>
    <w:rsid w:val="005A6C43"/>
    <w:rsid w:val="005B232C"/>
    <w:rsid w:val="005B4A84"/>
    <w:rsid w:val="005B7251"/>
    <w:rsid w:val="005C74A9"/>
    <w:rsid w:val="005E37DE"/>
    <w:rsid w:val="005E7937"/>
    <w:rsid w:val="005F33FE"/>
    <w:rsid w:val="005F5DE9"/>
    <w:rsid w:val="00613E62"/>
    <w:rsid w:val="006228C5"/>
    <w:rsid w:val="00623753"/>
    <w:rsid w:val="00625A42"/>
    <w:rsid w:val="00626C78"/>
    <w:rsid w:val="006306C9"/>
    <w:rsid w:val="00630EE0"/>
    <w:rsid w:val="0063417E"/>
    <w:rsid w:val="00637075"/>
    <w:rsid w:val="00642A1A"/>
    <w:rsid w:val="00650A5E"/>
    <w:rsid w:val="00651649"/>
    <w:rsid w:val="00661157"/>
    <w:rsid w:val="00666D99"/>
    <w:rsid w:val="00671E77"/>
    <w:rsid w:val="006938BA"/>
    <w:rsid w:val="006A132C"/>
    <w:rsid w:val="006B3ED9"/>
    <w:rsid w:val="006B79CE"/>
    <w:rsid w:val="006C2146"/>
    <w:rsid w:val="006C4E04"/>
    <w:rsid w:val="006C5215"/>
    <w:rsid w:val="006C7AB9"/>
    <w:rsid w:val="006D52BC"/>
    <w:rsid w:val="006E03BF"/>
    <w:rsid w:val="00712C41"/>
    <w:rsid w:val="00740899"/>
    <w:rsid w:val="007577DE"/>
    <w:rsid w:val="007613B3"/>
    <w:rsid w:val="007636D8"/>
    <w:rsid w:val="0077122B"/>
    <w:rsid w:val="00776C50"/>
    <w:rsid w:val="00782084"/>
    <w:rsid w:val="007903E3"/>
    <w:rsid w:val="007A0741"/>
    <w:rsid w:val="007C0F23"/>
    <w:rsid w:val="007C2DC2"/>
    <w:rsid w:val="007D52F2"/>
    <w:rsid w:val="007E1415"/>
    <w:rsid w:val="007E7743"/>
    <w:rsid w:val="00814154"/>
    <w:rsid w:val="00831296"/>
    <w:rsid w:val="0083440A"/>
    <w:rsid w:val="0083622A"/>
    <w:rsid w:val="00843316"/>
    <w:rsid w:val="0086023C"/>
    <w:rsid w:val="00860EBC"/>
    <w:rsid w:val="008669CC"/>
    <w:rsid w:val="00890236"/>
    <w:rsid w:val="0089226B"/>
    <w:rsid w:val="00894C36"/>
    <w:rsid w:val="008D5DA0"/>
    <w:rsid w:val="008D7491"/>
    <w:rsid w:val="008E12BF"/>
    <w:rsid w:val="00927E45"/>
    <w:rsid w:val="00941791"/>
    <w:rsid w:val="00943E88"/>
    <w:rsid w:val="00944C72"/>
    <w:rsid w:val="009466A5"/>
    <w:rsid w:val="00947342"/>
    <w:rsid w:val="00952727"/>
    <w:rsid w:val="00962349"/>
    <w:rsid w:val="0097012B"/>
    <w:rsid w:val="00972D72"/>
    <w:rsid w:val="00972D77"/>
    <w:rsid w:val="00983CF1"/>
    <w:rsid w:val="009A0B17"/>
    <w:rsid w:val="009A4D20"/>
    <w:rsid w:val="009A6A8E"/>
    <w:rsid w:val="009C016F"/>
    <w:rsid w:val="009C1117"/>
    <w:rsid w:val="009D08F7"/>
    <w:rsid w:val="009D38E8"/>
    <w:rsid w:val="009D3C48"/>
    <w:rsid w:val="009E2F08"/>
    <w:rsid w:val="00A03D9D"/>
    <w:rsid w:val="00A052C7"/>
    <w:rsid w:val="00A166AD"/>
    <w:rsid w:val="00A27313"/>
    <w:rsid w:val="00A34361"/>
    <w:rsid w:val="00A456B3"/>
    <w:rsid w:val="00A60D05"/>
    <w:rsid w:val="00A624AD"/>
    <w:rsid w:val="00A66FB1"/>
    <w:rsid w:val="00A67EC1"/>
    <w:rsid w:val="00A70C87"/>
    <w:rsid w:val="00A72228"/>
    <w:rsid w:val="00A753ED"/>
    <w:rsid w:val="00A75470"/>
    <w:rsid w:val="00A83EAA"/>
    <w:rsid w:val="00A8402C"/>
    <w:rsid w:val="00A85449"/>
    <w:rsid w:val="00A866F7"/>
    <w:rsid w:val="00A941D7"/>
    <w:rsid w:val="00AA0ED7"/>
    <w:rsid w:val="00AA6D5F"/>
    <w:rsid w:val="00AB0BE9"/>
    <w:rsid w:val="00AB2D80"/>
    <w:rsid w:val="00AC7A14"/>
    <w:rsid w:val="00AE2F90"/>
    <w:rsid w:val="00B016A5"/>
    <w:rsid w:val="00B036D0"/>
    <w:rsid w:val="00B03728"/>
    <w:rsid w:val="00B1280C"/>
    <w:rsid w:val="00B40E97"/>
    <w:rsid w:val="00B50040"/>
    <w:rsid w:val="00B52B74"/>
    <w:rsid w:val="00B55606"/>
    <w:rsid w:val="00B62515"/>
    <w:rsid w:val="00B82320"/>
    <w:rsid w:val="00B84B06"/>
    <w:rsid w:val="00B84E1A"/>
    <w:rsid w:val="00B963B2"/>
    <w:rsid w:val="00BA21E4"/>
    <w:rsid w:val="00BA67D0"/>
    <w:rsid w:val="00BA7154"/>
    <w:rsid w:val="00BB614F"/>
    <w:rsid w:val="00BC513E"/>
    <w:rsid w:val="00BC7CF5"/>
    <w:rsid w:val="00BE0A8A"/>
    <w:rsid w:val="00BE2389"/>
    <w:rsid w:val="00BE3BC5"/>
    <w:rsid w:val="00BF305C"/>
    <w:rsid w:val="00BF50A0"/>
    <w:rsid w:val="00BF59D0"/>
    <w:rsid w:val="00C23A01"/>
    <w:rsid w:val="00C32865"/>
    <w:rsid w:val="00C36E7E"/>
    <w:rsid w:val="00C548E8"/>
    <w:rsid w:val="00C81304"/>
    <w:rsid w:val="00C81F9A"/>
    <w:rsid w:val="00C8717D"/>
    <w:rsid w:val="00C9055A"/>
    <w:rsid w:val="00C92A1F"/>
    <w:rsid w:val="00C93DCB"/>
    <w:rsid w:val="00CA0F22"/>
    <w:rsid w:val="00CA24DC"/>
    <w:rsid w:val="00CA77EF"/>
    <w:rsid w:val="00CB100C"/>
    <w:rsid w:val="00CB2B4B"/>
    <w:rsid w:val="00CC3D7E"/>
    <w:rsid w:val="00CD610F"/>
    <w:rsid w:val="00CE52C8"/>
    <w:rsid w:val="00CE5B7F"/>
    <w:rsid w:val="00D0360C"/>
    <w:rsid w:val="00D2267D"/>
    <w:rsid w:val="00D23078"/>
    <w:rsid w:val="00D31FC8"/>
    <w:rsid w:val="00D32545"/>
    <w:rsid w:val="00D5317C"/>
    <w:rsid w:val="00D60014"/>
    <w:rsid w:val="00D62B7B"/>
    <w:rsid w:val="00D707BF"/>
    <w:rsid w:val="00D7687A"/>
    <w:rsid w:val="00D77EA6"/>
    <w:rsid w:val="00D81A9D"/>
    <w:rsid w:val="00DA2978"/>
    <w:rsid w:val="00DA4DBD"/>
    <w:rsid w:val="00DA6448"/>
    <w:rsid w:val="00DC4428"/>
    <w:rsid w:val="00DC6EB1"/>
    <w:rsid w:val="00DE23BB"/>
    <w:rsid w:val="00DE4F0D"/>
    <w:rsid w:val="00DF1E8D"/>
    <w:rsid w:val="00DF3FD6"/>
    <w:rsid w:val="00E05D26"/>
    <w:rsid w:val="00E07AFB"/>
    <w:rsid w:val="00E13A0C"/>
    <w:rsid w:val="00E32C3D"/>
    <w:rsid w:val="00E331E8"/>
    <w:rsid w:val="00E40432"/>
    <w:rsid w:val="00E46EFA"/>
    <w:rsid w:val="00E514D4"/>
    <w:rsid w:val="00E6529B"/>
    <w:rsid w:val="00E7236D"/>
    <w:rsid w:val="00E8145B"/>
    <w:rsid w:val="00E82D1C"/>
    <w:rsid w:val="00E9073A"/>
    <w:rsid w:val="00EC40B4"/>
    <w:rsid w:val="00EC44D7"/>
    <w:rsid w:val="00EC46A5"/>
    <w:rsid w:val="00EE1EAA"/>
    <w:rsid w:val="00EE4640"/>
    <w:rsid w:val="00EF592E"/>
    <w:rsid w:val="00EF6734"/>
    <w:rsid w:val="00EF6A98"/>
    <w:rsid w:val="00F10F1D"/>
    <w:rsid w:val="00F11326"/>
    <w:rsid w:val="00F3724B"/>
    <w:rsid w:val="00F43E16"/>
    <w:rsid w:val="00F56812"/>
    <w:rsid w:val="00F57A28"/>
    <w:rsid w:val="00F64D12"/>
    <w:rsid w:val="00F64DA4"/>
    <w:rsid w:val="00F82587"/>
    <w:rsid w:val="00F871B8"/>
    <w:rsid w:val="00FA647C"/>
    <w:rsid w:val="00FA7C7C"/>
    <w:rsid w:val="00FB0C5E"/>
    <w:rsid w:val="00FB3631"/>
    <w:rsid w:val="00FB4DC5"/>
    <w:rsid w:val="00FB7889"/>
    <w:rsid w:val="00FC0550"/>
    <w:rsid w:val="00FC0BC9"/>
    <w:rsid w:val="00FC2BC1"/>
    <w:rsid w:val="00FC753D"/>
    <w:rsid w:val="00FD6098"/>
    <w:rsid w:val="00FD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704B62"/>
  <w15:chartTrackingRefBased/>
  <w15:docId w15:val="{2E24023B-288D-4B1B-928F-95C524A6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Default Paragraph Font" w:uiPriority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"/>
    <w:qFormat/>
    <w:rsid w:val="00E514D4"/>
    <w:rPr>
      <w:rFonts w:ascii="Arial" w:hAnsi="Arial"/>
    </w:rPr>
  </w:style>
  <w:style w:type="paragraph" w:styleId="Titre1">
    <w:name w:val="heading 1"/>
    <w:aliases w:val="TT1"/>
    <w:basedOn w:val="Normal"/>
    <w:next w:val="Corpsdetexte"/>
    <w:qFormat/>
    <w:rsid w:val="004479E7"/>
    <w:pPr>
      <w:keepNext/>
      <w:numPr>
        <w:numId w:val="29"/>
      </w:numPr>
      <w:tabs>
        <w:tab w:val="left" w:pos="284"/>
      </w:tabs>
      <w:spacing w:before="360"/>
      <w:outlineLvl w:val="0"/>
    </w:pPr>
    <w:rPr>
      <w:rFonts w:ascii="Arial Black" w:hAnsi="Arial Black" w:cs="Arial"/>
      <w:bCs/>
      <w:caps/>
      <w:kern w:val="32"/>
      <w:sz w:val="22"/>
      <w:szCs w:val="26"/>
    </w:rPr>
  </w:style>
  <w:style w:type="paragraph" w:styleId="Titre2">
    <w:name w:val="heading 2"/>
    <w:aliases w:val="TT2"/>
    <w:basedOn w:val="Titre1"/>
    <w:next w:val="Corpsdetexte"/>
    <w:qFormat/>
    <w:rsid w:val="004479E7"/>
    <w:pPr>
      <w:numPr>
        <w:ilvl w:val="1"/>
      </w:numPr>
      <w:tabs>
        <w:tab w:val="clear" w:pos="284"/>
        <w:tab w:val="left" w:pos="425"/>
        <w:tab w:val="left" w:pos="567"/>
      </w:tabs>
      <w:spacing w:before="300"/>
      <w:outlineLvl w:val="1"/>
    </w:pPr>
    <w:rPr>
      <w:bCs w:val="0"/>
      <w:iCs/>
      <w:sz w:val="20"/>
      <w:szCs w:val="24"/>
    </w:rPr>
  </w:style>
  <w:style w:type="paragraph" w:styleId="Titre3">
    <w:name w:val="heading 3"/>
    <w:aliases w:val="TT3"/>
    <w:basedOn w:val="Titre2"/>
    <w:next w:val="Corpsdetexte"/>
    <w:qFormat/>
    <w:rsid w:val="004479E7"/>
    <w:pPr>
      <w:numPr>
        <w:ilvl w:val="2"/>
      </w:numPr>
      <w:tabs>
        <w:tab w:val="clear" w:pos="425"/>
        <w:tab w:val="clear" w:pos="567"/>
        <w:tab w:val="left" w:pos="709"/>
      </w:tabs>
      <w:spacing w:before="240"/>
      <w:outlineLvl w:val="2"/>
    </w:pPr>
    <w:rPr>
      <w:bCs/>
      <w:caps w:val="0"/>
      <w:szCs w:val="22"/>
    </w:rPr>
  </w:style>
  <w:style w:type="paragraph" w:styleId="Titre4">
    <w:name w:val="heading 4"/>
    <w:aliases w:val="TT4"/>
    <w:basedOn w:val="Titre3"/>
    <w:next w:val="Corpsdetexte"/>
    <w:rsid w:val="004479E7"/>
    <w:pPr>
      <w:numPr>
        <w:ilvl w:val="3"/>
      </w:numPr>
      <w:spacing w:before="200"/>
      <w:outlineLvl w:val="3"/>
    </w:pPr>
    <w:rPr>
      <w:rFonts w:ascii="Arial" w:hAnsi="Arial"/>
      <w:bCs w:val="0"/>
      <w:caps/>
    </w:rPr>
  </w:style>
  <w:style w:type="paragraph" w:styleId="Titre5">
    <w:name w:val="heading 5"/>
    <w:aliases w:val="TT5"/>
    <w:basedOn w:val="Titre4"/>
    <w:next w:val="Corpsdetexte"/>
    <w:rsid w:val="004479E7"/>
    <w:pPr>
      <w:numPr>
        <w:ilvl w:val="4"/>
      </w:numPr>
      <w:outlineLvl w:val="4"/>
    </w:pPr>
    <w:rPr>
      <w:rFonts w:ascii="Arial Narrow" w:hAnsi="Arial Narrow"/>
      <w:b/>
      <w:bCs/>
      <w:i/>
      <w:iCs w:val="0"/>
      <w:sz w:val="18"/>
      <w:szCs w:val="20"/>
    </w:rPr>
  </w:style>
  <w:style w:type="paragraph" w:styleId="Titre6">
    <w:name w:val="heading 6"/>
    <w:aliases w:val="TT6"/>
    <w:basedOn w:val="Normal"/>
    <w:next w:val="Normal"/>
    <w:qFormat/>
    <w:rsid w:val="004479E7"/>
    <w:pPr>
      <w:numPr>
        <w:ilvl w:val="5"/>
        <w:numId w:val="29"/>
      </w:numPr>
      <w:tabs>
        <w:tab w:val="clear" w:pos="794"/>
        <w:tab w:val="left" w:pos="284"/>
      </w:tabs>
      <w:spacing w:before="240"/>
      <w:ind w:left="0"/>
      <w:outlineLvl w:val="5"/>
    </w:pPr>
    <w:rPr>
      <w:rFonts w:ascii="Arial Black" w:hAnsi="Arial Black"/>
      <w:bCs/>
      <w:sz w:val="18"/>
      <w:szCs w:val="22"/>
    </w:rPr>
  </w:style>
  <w:style w:type="paragraph" w:styleId="Titre7">
    <w:name w:val="heading 7"/>
    <w:aliases w:val="TT7"/>
    <w:basedOn w:val="Normal"/>
    <w:next w:val="Normal"/>
    <w:qFormat/>
    <w:rsid w:val="004479E7"/>
    <w:pPr>
      <w:numPr>
        <w:ilvl w:val="6"/>
        <w:numId w:val="29"/>
      </w:numPr>
      <w:tabs>
        <w:tab w:val="clear" w:pos="794"/>
        <w:tab w:val="left" w:pos="425"/>
      </w:tabs>
      <w:spacing w:before="180"/>
      <w:ind w:left="425" w:hanging="425"/>
      <w:outlineLvl w:val="6"/>
    </w:pPr>
  </w:style>
  <w:style w:type="paragraph" w:styleId="Titre8">
    <w:name w:val="heading 8"/>
    <w:aliases w:val="TT8"/>
    <w:basedOn w:val="Normal"/>
    <w:next w:val="Normal"/>
    <w:qFormat/>
    <w:rsid w:val="004479E7"/>
    <w:pPr>
      <w:numPr>
        <w:ilvl w:val="7"/>
        <w:numId w:val="29"/>
      </w:numPr>
      <w:tabs>
        <w:tab w:val="clear" w:pos="794"/>
        <w:tab w:val="left" w:pos="425"/>
      </w:tabs>
      <w:spacing w:before="180"/>
      <w:ind w:left="425" w:hanging="425"/>
      <w:outlineLvl w:val="7"/>
    </w:pPr>
    <w:rPr>
      <w:iCs/>
    </w:rPr>
  </w:style>
  <w:style w:type="paragraph" w:styleId="Titre9">
    <w:name w:val="heading 9"/>
    <w:aliases w:val="TT9"/>
    <w:basedOn w:val="Normal"/>
    <w:next w:val="Normal"/>
    <w:qFormat/>
    <w:rsid w:val="004479E7"/>
    <w:pPr>
      <w:numPr>
        <w:ilvl w:val="8"/>
        <w:numId w:val="29"/>
      </w:numPr>
      <w:tabs>
        <w:tab w:val="clear" w:pos="794"/>
        <w:tab w:val="left" w:pos="851"/>
      </w:tabs>
      <w:spacing w:before="120"/>
      <w:ind w:left="850" w:hanging="425"/>
      <w:outlineLvl w:val="8"/>
    </w:pPr>
    <w:rPr>
      <w:rFonts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aliases w:val="CT"/>
    <w:basedOn w:val="Normal"/>
    <w:qFormat/>
    <w:rsid w:val="004479E7"/>
    <w:pPr>
      <w:spacing w:before="200"/>
    </w:pPr>
  </w:style>
  <w:style w:type="paragraph" w:customStyle="1" w:styleId="TABLE">
    <w:name w:val="TABLE"/>
    <w:basedOn w:val="Normal"/>
    <w:rsid w:val="004479E7"/>
    <w:pPr>
      <w:keepLines/>
      <w:spacing w:before="40"/>
    </w:pPr>
    <w:rPr>
      <w:rFonts w:ascii="Arial Narrow" w:hAnsi="Arial Narrow"/>
      <w:i/>
      <w:smallCaps/>
      <w:color w:val="000000"/>
      <w:sz w:val="16"/>
      <w:szCs w:val="16"/>
    </w:rPr>
  </w:style>
  <w:style w:type="character" w:styleId="Numrodepage">
    <w:name w:val="page number"/>
    <w:rsid w:val="004479E7"/>
    <w:rPr>
      <w:rFonts w:ascii="Lucida Sans" w:hAnsi="Lucida Sans"/>
      <w:smallCaps/>
      <w:sz w:val="16"/>
      <w:szCs w:val="24"/>
    </w:rPr>
  </w:style>
  <w:style w:type="paragraph" w:customStyle="1" w:styleId="Lettre">
    <w:name w:val="Lettre"/>
    <w:basedOn w:val="Normal"/>
    <w:rsid w:val="0083440A"/>
    <w:pPr>
      <w:spacing w:before="60"/>
    </w:pPr>
  </w:style>
  <w:style w:type="paragraph" w:customStyle="1" w:styleId="Numero">
    <w:name w:val="Numero"/>
    <w:basedOn w:val="Normal"/>
    <w:rsid w:val="0083440A"/>
    <w:pPr>
      <w:spacing w:before="60"/>
    </w:pPr>
  </w:style>
  <w:style w:type="paragraph" w:styleId="TM1">
    <w:name w:val="toc 1"/>
    <w:basedOn w:val="Normal"/>
    <w:next w:val="Normal"/>
    <w:semiHidden/>
    <w:rsid w:val="004479E7"/>
    <w:pPr>
      <w:tabs>
        <w:tab w:val="left" w:pos="567"/>
        <w:tab w:val="right" w:leader="dot" w:pos="9072"/>
      </w:tabs>
      <w:spacing w:before="120" w:after="60"/>
    </w:pPr>
    <w:rPr>
      <w:rFonts w:ascii="Arial Narrow" w:hAnsi="Arial Narrow"/>
      <w:b/>
      <w:smallCaps/>
      <w:sz w:val="26"/>
      <w:szCs w:val="26"/>
    </w:rPr>
  </w:style>
  <w:style w:type="paragraph" w:styleId="TM2">
    <w:name w:val="toc 2"/>
    <w:basedOn w:val="Normal"/>
    <w:next w:val="Normal"/>
    <w:autoRedefine/>
    <w:semiHidden/>
    <w:rsid w:val="004479E7"/>
    <w:pPr>
      <w:tabs>
        <w:tab w:val="left" w:pos="1134"/>
        <w:tab w:val="right" w:leader="dot" w:pos="9072"/>
      </w:tabs>
      <w:spacing w:after="60"/>
      <w:ind w:left="567"/>
    </w:pPr>
    <w:rPr>
      <w:rFonts w:ascii="Arial Narrow" w:hAnsi="Arial Narrow"/>
      <w:b/>
      <w:smallCaps/>
      <w:sz w:val="24"/>
      <w:szCs w:val="24"/>
    </w:rPr>
  </w:style>
  <w:style w:type="character" w:styleId="Lienhypertexte">
    <w:name w:val="Hyperlink"/>
    <w:uiPriority w:val="99"/>
    <w:rsid w:val="004479E7"/>
    <w:rPr>
      <w:color w:val="0000FF"/>
      <w:u w:val="single"/>
    </w:rPr>
  </w:style>
  <w:style w:type="paragraph" w:styleId="TM3">
    <w:name w:val="toc 3"/>
    <w:basedOn w:val="Normal"/>
    <w:next w:val="Normal"/>
    <w:autoRedefine/>
    <w:semiHidden/>
    <w:rsid w:val="004479E7"/>
    <w:pPr>
      <w:tabs>
        <w:tab w:val="left" w:pos="1843"/>
        <w:tab w:val="right" w:leader="dot" w:pos="9072"/>
      </w:tabs>
      <w:spacing w:after="60"/>
      <w:ind w:left="1134"/>
    </w:pPr>
    <w:rPr>
      <w:rFonts w:ascii="Arial Narrow" w:hAnsi="Arial Narrow"/>
      <w:b/>
      <w:i/>
      <w:smallCaps/>
      <w:sz w:val="22"/>
      <w:szCs w:val="22"/>
    </w:rPr>
  </w:style>
  <w:style w:type="paragraph" w:styleId="TM4">
    <w:name w:val="toc 4"/>
    <w:basedOn w:val="Normal"/>
    <w:next w:val="Normal"/>
    <w:autoRedefine/>
    <w:semiHidden/>
    <w:rsid w:val="004479E7"/>
    <w:pPr>
      <w:tabs>
        <w:tab w:val="left" w:pos="2552"/>
        <w:tab w:val="right" w:leader="dot" w:pos="9072"/>
      </w:tabs>
      <w:spacing w:after="60"/>
      <w:ind w:left="1843"/>
    </w:pPr>
    <w:rPr>
      <w:rFonts w:ascii="Arial Narrow" w:hAnsi="Arial Narrow"/>
      <w:i/>
      <w:smallCaps/>
      <w:sz w:val="22"/>
      <w:szCs w:val="22"/>
    </w:rPr>
  </w:style>
  <w:style w:type="paragraph" w:styleId="TM5">
    <w:name w:val="toc 5"/>
    <w:basedOn w:val="Normal"/>
    <w:next w:val="Normal"/>
    <w:autoRedefine/>
    <w:semiHidden/>
    <w:rsid w:val="004479E7"/>
    <w:pPr>
      <w:tabs>
        <w:tab w:val="left" w:pos="3544"/>
        <w:tab w:val="right" w:leader="dot" w:pos="9072"/>
      </w:tabs>
      <w:ind w:left="2552"/>
    </w:pPr>
  </w:style>
  <w:style w:type="paragraph" w:customStyle="1" w:styleId="Adressedestinat">
    <w:name w:val="Adresse destinat."/>
    <w:basedOn w:val="Normal"/>
    <w:rsid w:val="004479E7"/>
    <w:pPr>
      <w:keepLines/>
      <w:ind w:left="4820"/>
      <w:jc w:val="right"/>
    </w:pPr>
    <w:rPr>
      <w:smallCaps/>
    </w:rPr>
  </w:style>
  <w:style w:type="paragraph" w:customStyle="1" w:styleId="Rf">
    <w:name w:val="Réf"/>
    <w:basedOn w:val="Normal"/>
    <w:rsid w:val="002B1B87"/>
    <w:pPr>
      <w:keepLines/>
      <w:spacing w:before="40" w:after="40" w:line="180" w:lineRule="exact"/>
    </w:pPr>
    <w:rPr>
      <w:smallCaps/>
      <w:sz w:val="18"/>
    </w:rPr>
  </w:style>
  <w:style w:type="character" w:customStyle="1" w:styleId="RfDate">
    <w:name w:val="RéfDate"/>
    <w:rsid w:val="004479E7"/>
    <w:rPr>
      <w:rFonts w:ascii="Arial" w:hAnsi="Arial"/>
      <w:caps w:val="0"/>
      <w:smallCaps/>
      <w:sz w:val="20"/>
    </w:rPr>
  </w:style>
  <w:style w:type="paragraph" w:customStyle="1" w:styleId="objet">
    <w:name w:val="objet"/>
    <w:basedOn w:val="Normal"/>
    <w:rsid w:val="004479E7"/>
    <w:pPr>
      <w:keepLines/>
    </w:pPr>
    <w:rPr>
      <w:b/>
      <w:smallCaps/>
    </w:rPr>
  </w:style>
  <w:style w:type="paragraph" w:customStyle="1" w:styleId="PIEPAGE">
    <w:name w:val="PIEPAGE"/>
    <w:basedOn w:val="Normal"/>
    <w:rsid w:val="004479E7"/>
    <w:pPr>
      <w:ind w:left="-851" w:right="-851"/>
      <w:jc w:val="center"/>
    </w:pPr>
    <w:rPr>
      <w:bCs/>
      <w:color w:val="000000"/>
      <w:sz w:val="14"/>
      <w:szCs w:val="14"/>
    </w:rPr>
  </w:style>
  <w:style w:type="paragraph" w:customStyle="1" w:styleId="Logo">
    <w:name w:val="Logo"/>
    <w:basedOn w:val="Normal"/>
    <w:rsid w:val="004479E7"/>
    <w:pPr>
      <w:jc w:val="center"/>
    </w:pPr>
    <w:rPr>
      <w:rFonts w:ascii="Lucida Sans" w:hAnsi="Lucida Sans"/>
    </w:rPr>
  </w:style>
  <w:style w:type="character" w:styleId="Appeldenotedefin">
    <w:name w:val="endnote reference"/>
    <w:semiHidden/>
    <w:rsid w:val="004479E7"/>
    <w:rPr>
      <w:vertAlign w:val="superscript"/>
    </w:rPr>
  </w:style>
  <w:style w:type="paragraph" w:customStyle="1" w:styleId="CULDELAMPE">
    <w:name w:val="CUL DE LAMPE"/>
    <w:aliases w:val="CLP"/>
    <w:basedOn w:val="Normal"/>
    <w:rsid w:val="004479E7"/>
    <w:pPr>
      <w:spacing w:before="840"/>
      <w:ind w:left="1134" w:right="1134"/>
      <w:jc w:val="center"/>
    </w:pPr>
    <w:rPr>
      <w:sz w:val="21"/>
      <w:szCs w:val="21"/>
    </w:rPr>
  </w:style>
  <w:style w:type="paragraph" w:styleId="Lgende">
    <w:name w:val="caption"/>
    <w:basedOn w:val="Normal"/>
    <w:next w:val="Normal"/>
    <w:rsid w:val="004479E7"/>
    <w:rPr>
      <w:b/>
      <w:bCs/>
    </w:rPr>
  </w:style>
  <w:style w:type="paragraph" w:styleId="Notedefin">
    <w:name w:val="endnote text"/>
    <w:basedOn w:val="Normal"/>
    <w:semiHidden/>
    <w:rsid w:val="004479E7"/>
  </w:style>
  <w:style w:type="paragraph" w:styleId="Tabledesillustrations">
    <w:name w:val="table of figures"/>
    <w:basedOn w:val="Normal"/>
    <w:next w:val="Normal"/>
    <w:semiHidden/>
    <w:rsid w:val="004479E7"/>
    <w:pPr>
      <w:tabs>
        <w:tab w:val="left" w:pos="4253"/>
        <w:tab w:val="right" w:leader="dot" w:pos="9639"/>
      </w:tabs>
      <w:ind w:left="2835"/>
    </w:pPr>
    <w:rPr>
      <w:b/>
      <w:smallCaps/>
    </w:rPr>
  </w:style>
  <w:style w:type="paragraph" w:styleId="Textedebulles">
    <w:name w:val="Balloon Text"/>
    <w:basedOn w:val="Normal"/>
    <w:semiHidden/>
    <w:rsid w:val="004479E7"/>
    <w:rPr>
      <w:rFonts w:ascii="Tahoma" w:hAnsi="Tahoma" w:cs="Tahoma"/>
      <w:sz w:val="16"/>
      <w:szCs w:val="16"/>
    </w:rPr>
  </w:style>
  <w:style w:type="paragraph" w:customStyle="1" w:styleId="piedpagesuit">
    <w:name w:val="piedpagesuit"/>
    <w:basedOn w:val="PIEPAGE"/>
    <w:rsid w:val="004479E7"/>
    <w:pPr>
      <w:tabs>
        <w:tab w:val="left" w:pos="2126"/>
        <w:tab w:val="center" w:pos="4820"/>
        <w:tab w:val="right" w:pos="9639"/>
      </w:tabs>
      <w:ind w:left="0" w:right="0"/>
      <w:jc w:val="left"/>
    </w:pPr>
    <w:rPr>
      <w:sz w:val="16"/>
      <w:szCs w:val="16"/>
    </w:rPr>
  </w:style>
  <w:style w:type="paragraph" w:customStyle="1" w:styleId="Agence">
    <w:name w:val="Agence"/>
    <w:basedOn w:val="Normal"/>
    <w:rsid w:val="004479E7"/>
    <w:pPr>
      <w:keepLines/>
      <w:spacing w:before="60" w:line="160" w:lineRule="exact"/>
    </w:pPr>
    <w:rPr>
      <w:bCs/>
      <w:sz w:val="16"/>
      <w:szCs w:val="16"/>
    </w:rPr>
  </w:style>
  <w:style w:type="table" w:styleId="Grilledetableau2">
    <w:name w:val="Table Grid 2"/>
    <w:aliases w:val="GT2"/>
    <w:basedOn w:val="TableauNormal"/>
    <w:rsid w:val="005074F8"/>
    <w:pPr>
      <w:jc w:val="both"/>
    </w:pPr>
    <w:rPr>
      <w:rFonts w:ascii="Arial" w:hAnsi="Arial"/>
    </w:rPr>
    <w:tblPr>
      <w:tblStyleRowBandSize w:val="1"/>
      <w:tblStyleColBandSize w:val="1"/>
      <w:jc w:val="right"/>
      <w:tblCellMar>
        <w:left w:w="0" w:type="dxa"/>
        <w:right w:w="0" w:type="dxa"/>
      </w:tblCellMar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rgb">
    <w:name w:val="titrgb"/>
    <w:basedOn w:val="Normal"/>
    <w:rsid w:val="006228C5"/>
    <w:pPr>
      <w:pBdr>
        <w:bottom w:val="single" w:sz="8" w:space="6" w:color="7F7F7F"/>
      </w:pBdr>
    </w:pPr>
    <w:rPr>
      <w:smallCaps/>
      <w:szCs w:val="24"/>
    </w:rPr>
  </w:style>
  <w:style w:type="paragraph" w:styleId="En-tte">
    <w:name w:val="header"/>
    <w:basedOn w:val="Normal"/>
    <w:link w:val="En-tteCar"/>
    <w:uiPriority w:val="99"/>
    <w:rsid w:val="004479E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479E7"/>
    <w:rPr>
      <w:rFonts w:ascii="Arial" w:hAnsi="Arial"/>
    </w:rPr>
  </w:style>
  <w:style w:type="paragraph" w:styleId="Pieddepage">
    <w:name w:val="footer"/>
    <w:basedOn w:val="Normal"/>
    <w:link w:val="PieddepageCar"/>
    <w:rsid w:val="004479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479E7"/>
    <w:rPr>
      <w:rFonts w:ascii="Arial" w:hAnsi="Arial"/>
    </w:rPr>
  </w:style>
  <w:style w:type="paragraph" w:customStyle="1" w:styleId="ENTFR">
    <w:name w:val="ENTFR"/>
    <w:basedOn w:val="PIEPAGE"/>
    <w:rsid w:val="00292477"/>
    <w:pPr>
      <w:spacing w:before="60"/>
      <w:ind w:left="0" w:right="0"/>
      <w:jc w:val="right"/>
    </w:pPr>
    <w:rPr>
      <w:color w:val="auto"/>
      <w:sz w:val="18"/>
    </w:rPr>
  </w:style>
  <w:style w:type="paragraph" w:customStyle="1" w:styleId="ENTGB">
    <w:name w:val="ENTGB"/>
    <w:basedOn w:val="PIEPAGE"/>
    <w:rsid w:val="00292477"/>
    <w:pPr>
      <w:pBdr>
        <w:top w:val="single" w:sz="8" w:space="1" w:color="7F7F7F"/>
      </w:pBdr>
      <w:ind w:left="0" w:right="0"/>
      <w:jc w:val="right"/>
    </w:pPr>
    <w:rPr>
      <w:color w:val="auto"/>
      <w:sz w:val="18"/>
    </w:rPr>
  </w:style>
  <w:style w:type="paragraph" w:customStyle="1" w:styleId="TAB">
    <w:name w:val="TAB"/>
    <w:basedOn w:val="TABLE"/>
    <w:qFormat/>
    <w:rsid w:val="004479E7"/>
    <w:pPr>
      <w:spacing w:after="40" w:line="180" w:lineRule="exact"/>
    </w:pPr>
    <w:rPr>
      <w:rFonts w:ascii="Arial" w:hAnsi="Arial"/>
      <w:i w:val="0"/>
      <w:sz w:val="18"/>
    </w:rPr>
  </w:style>
  <w:style w:type="paragraph" w:customStyle="1" w:styleId="traitVERT">
    <w:name w:val="traitVERT"/>
    <w:basedOn w:val="ENTGB"/>
    <w:rsid w:val="004479E7"/>
  </w:style>
  <w:style w:type="paragraph" w:customStyle="1" w:styleId="ENTITR">
    <w:name w:val="ENTITR"/>
    <w:basedOn w:val="ENTFR"/>
    <w:qFormat/>
    <w:rsid w:val="004479E7"/>
    <w:pPr>
      <w:spacing w:before="480" w:line="400" w:lineRule="exact"/>
      <w:jc w:val="left"/>
    </w:pPr>
    <w:rPr>
      <w:rFonts w:ascii="Arial Black" w:hAnsi="Arial Black"/>
      <w:sz w:val="40"/>
      <w:szCs w:val="32"/>
    </w:rPr>
  </w:style>
  <w:style w:type="paragraph" w:customStyle="1" w:styleId="ENTITRGB">
    <w:name w:val="ENTITRGB"/>
    <w:basedOn w:val="ENTITR"/>
    <w:qFormat/>
    <w:rsid w:val="00EF592E"/>
    <w:pPr>
      <w:spacing w:before="0" w:line="360" w:lineRule="exact"/>
    </w:pPr>
    <w:rPr>
      <w:rFonts w:ascii="Arial Narrow" w:hAnsi="Arial Narrow"/>
      <w:sz w:val="36"/>
    </w:rPr>
  </w:style>
  <w:style w:type="table" w:styleId="Grilledutableau">
    <w:name w:val="Table Grid"/>
    <w:aliases w:val="GT0"/>
    <w:basedOn w:val="TableauNormal"/>
    <w:uiPriority w:val="39"/>
    <w:rsid w:val="004479E7"/>
    <w:tblPr>
      <w:jc w:val="right"/>
      <w:tblBorders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jc w:val="right"/>
    </w:trPr>
    <w:tcPr>
      <w:vAlign w:val="center"/>
    </w:tcPr>
    <w:tblStylePr w:type="firstRow">
      <w:tblPr/>
      <w:tcPr>
        <w:shd w:val="clear" w:color="auto" w:fill="D9D9D9"/>
      </w:tcPr>
    </w:tblStylePr>
  </w:style>
  <w:style w:type="paragraph" w:customStyle="1" w:styleId="TABEN">
    <w:name w:val="TABEN"/>
    <w:basedOn w:val="TABLE"/>
    <w:rsid w:val="004479E7"/>
    <w:pPr>
      <w:spacing w:before="20" w:line="160" w:lineRule="exact"/>
      <w:jc w:val="center"/>
    </w:pPr>
    <w:rPr>
      <w:rFonts w:ascii="Arial" w:hAnsi="Arial"/>
      <w:i w:val="0"/>
    </w:rPr>
  </w:style>
  <w:style w:type="paragraph" w:customStyle="1" w:styleId="TABNAR">
    <w:name w:val="TABNAR"/>
    <w:basedOn w:val="TABEN"/>
    <w:qFormat/>
    <w:rsid w:val="0083622A"/>
    <w:pPr>
      <w:spacing w:before="0" w:line="120" w:lineRule="exact"/>
    </w:pPr>
    <w:rPr>
      <w:rFonts w:ascii="Arial Narrow" w:hAnsi="Arial Narrow"/>
      <w:sz w:val="14"/>
      <w:szCs w:val="14"/>
    </w:rPr>
  </w:style>
  <w:style w:type="paragraph" w:customStyle="1" w:styleId="TAB0">
    <w:name w:val="TAB0"/>
    <w:basedOn w:val="TAB"/>
    <w:qFormat/>
    <w:rsid w:val="004479E7"/>
    <w:pPr>
      <w:keepLines w:val="0"/>
      <w:spacing w:before="0" w:after="0"/>
    </w:pPr>
  </w:style>
  <w:style w:type="paragraph" w:customStyle="1" w:styleId="Style1">
    <w:name w:val="Style1"/>
    <w:basedOn w:val="ENTITRGB"/>
    <w:qFormat/>
    <w:rsid w:val="00EF592E"/>
    <w:pPr>
      <w:spacing w:before="120" w:line="240" w:lineRule="auto"/>
    </w:pPr>
    <w:rPr>
      <w:rFonts w:ascii="Arial Black" w:hAnsi="Arial Black"/>
      <w:sz w:val="28"/>
      <w:lang w:val="en-US"/>
    </w:rPr>
  </w:style>
  <w:style w:type="paragraph" w:customStyle="1" w:styleId="Style2">
    <w:name w:val="Style2"/>
    <w:basedOn w:val="ENTITRGB"/>
    <w:qFormat/>
    <w:rsid w:val="00EF592E"/>
    <w:pPr>
      <w:spacing w:before="120" w:after="240"/>
    </w:pPr>
    <w:rPr>
      <w:b/>
      <w:sz w:val="26"/>
      <w:lang w:val="en-US"/>
    </w:rPr>
  </w:style>
  <w:style w:type="paragraph" w:customStyle="1" w:styleId="R2">
    <w:name w:val="R2"/>
    <w:basedOn w:val="R1"/>
    <w:qFormat/>
    <w:rsid w:val="004479E7"/>
    <w:pPr>
      <w:ind w:left="851"/>
    </w:pPr>
  </w:style>
  <w:style w:type="paragraph" w:customStyle="1" w:styleId="R1">
    <w:name w:val="R1"/>
    <w:basedOn w:val="Corpsdetexte"/>
    <w:qFormat/>
    <w:rsid w:val="004479E7"/>
    <w:pPr>
      <w:spacing w:before="120"/>
      <w:ind w:left="425"/>
    </w:pPr>
    <w:rPr>
      <w:rFonts w:cs="Arial"/>
    </w:rPr>
  </w:style>
  <w:style w:type="paragraph" w:customStyle="1" w:styleId="R3">
    <w:name w:val="R3"/>
    <w:basedOn w:val="R2"/>
    <w:qFormat/>
    <w:rsid w:val="004479E7"/>
    <w:pPr>
      <w:ind w:left="1276"/>
    </w:pPr>
  </w:style>
  <w:style w:type="paragraph" w:customStyle="1" w:styleId="P1">
    <w:name w:val="P1"/>
    <w:basedOn w:val="Normal"/>
    <w:qFormat/>
    <w:rsid w:val="004479E7"/>
    <w:pPr>
      <w:numPr>
        <w:numId w:val="15"/>
      </w:numPr>
      <w:tabs>
        <w:tab w:val="left" w:pos="425"/>
      </w:tabs>
      <w:spacing w:before="120"/>
      <w:ind w:left="425" w:hanging="425"/>
    </w:pPr>
  </w:style>
  <w:style w:type="paragraph" w:customStyle="1" w:styleId="P2">
    <w:name w:val="P2"/>
    <w:basedOn w:val="Normal"/>
    <w:qFormat/>
    <w:rsid w:val="004479E7"/>
    <w:pPr>
      <w:numPr>
        <w:numId w:val="16"/>
      </w:numPr>
      <w:tabs>
        <w:tab w:val="left" w:pos="851"/>
      </w:tabs>
      <w:spacing w:before="120"/>
      <w:ind w:left="850" w:hanging="425"/>
    </w:pPr>
  </w:style>
  <w:style w:type="paragraph" w:customStyle="1" w:styleId="P3">
    <w:name w:val="P3"/>
    <w:basedOn w:val="P2"/>
    <w:qFormat/>
    <w:rsid w:val="004479E7"/>
    <w:pPr>
      <w:numPr>
        <w:numId w:val="17"/>
      </w:numPr>
      <w:tabs>
        <w:tab w:val="clear" w:pos="851"/>
        <w:tab w:val="left" w:pos="1276"/>
      </w:tabs>
      <w:ind w:left="1276" w:hanging="425"/>
    </w:pPr>
  </w:style>
  <w:style w:type="paragraph" w:customStyle="1" w:styleId="TFIG">
    <w:name w:val="TFIG"/>
    <w:basedOn w:val="Lgende"/>
    <w:next w:val="Corpsdetexte"/>
    <w:qFormat/>
    <w:rsid w:val="004479E7"/>
    <w:pPr>
      <w:numPr>
        <w:numId w:val="20"/>
      </w:numPr>
      <w:tabs>
        <w:tab w:val="left" w:pos="709"/>
      </w:tabs>
      <w:spacing w:before="240" w:after="360" w:line="17" w:lineRule="exact"/>
      <w:jc w:val="center"/>
    </w:pPr>
    <w:rPr>
      <w:rFonts w:ascii="Arial Black" w:hAnsi="Arial Black"/>
      <w:b w:val="0"/>
      <w:i/>
      <w:sz w:val="18"/>
    </w:rPr>
  </w:style>
  <w:style w:type="paragraph" w:customStyle="1" w:styleId="TTAB">
    <w:name w:val="TTAB"/>
    <w:next w:val="Corpsdetexte"/>
    <w:qFormat/>
    <w:rsid w:val="0059421C"/>
    <w:pPr>
      <w:numPr>
        <w:numId w:val="32"/>
      </w:numPr>
      <w:tabs>
        <w:tab w:val="left" w:pos="851"/>
        <w:tab w:val="left" w:pos="992"/>
      </w:tabs>
      <w:spacing w:before="360" w:after="120" w:line="17" w:lineRule="exact"/>
      <w:ind w:left="0" w:firstLine="0"/>
    </w:pPr>
    <w:rPr>
      <w:rFonts w:ascii="Arial Black" w:hAnsi="Arial Black"/>
      <w:bCs/>
      <w:sz w:val="18"/>
    </w:rPr>
  </w:style>
  <w:style w:type="paragraph" w:customStyle="1" w:styleId="PuceTAB2">
    <w:name w:val="PuceTAB2"/>
    <w:basedOn w:val="PuceTAB1"/>
    <w:qFormat/>
    <w:rsid w:val="004479E7"/>
    <w:pPr>
      <w:numPr>
        <w:numId w:val="19"/>
      </w:numPr>
      <w:tabs>
        <w:tab w:val="clear" w:pos="284"/>
        <w:tab w:val="left" w:pos="567"/>
      </w:tabs>
    </w:pPr>
  </w:style>
  <w:style w:type="paragraph" w:customStyle="1" w:styleId="PuceTAB1">
    <w:name w:val="PuceTAB1"/>
    <w:basedOn w:val="TAB"/>
    <w:qFormat/>
    <w:rsid w:val="005074F8"/>
    <w:pPr>
      <w:keepLines w:val="0"/>
      <w:numPr>
        <w:numId w:val="18"/>
      </w:numPr>
      <w:tabs>
        <w:tab w:val="left" w:pos="284"/>
      </w:tabs>
      <w:ind w:left="284" w:hanging="284"/>
    </w:pPr>
    <w:rPr>
      <w:smallCaps w:val="0"/>
      <w:color w:val="auto"/>
      <w:szCs w:val="20"/>
    </w:rPr>
  </w:style>
  <w:style w:type="paragraph" w:customStyle="1" w:styleId="TBN">
    <w:name w:val="TBN"/>
    <w:basedOn w:val="Normal"/>
    <w:qFormat/>
    <w:rsid w:val="004479E7"/>
    <w:pPr>
      <w:spacing w:before="60" w:after="20" w:line="160" w:lineRule="exact"/>
      <w:jc w:val="center"/>
    </w:pPr>
    <w:rPr>
      <w:i/>
      <w:smallCaps/>
      <w:color w:val="000000"/>
      <w:sz w:val="14"/>
    </w:rPr>
  </w:style>
  <w:style w:type="paragraph" w:customStyle="1" w:styleId="TABC">
    <w:name w:val="TABC"/>
    <w:basedOn w:val="TAB"/>
    <w:qFormat/>
    <w:rsid w:val="004479E7"/>
    <w:pPr>
      <w:keepLines w:val="0"/>
      <w:jc w:val="center"/>
    </w:pPr>
    <w:rPr>
      <w:smallCaps w:val="0"/>
      <w:color w:val="auto"/>
      <w:szCs w:val="20"/>
    </w:rPr>
  </w:style>
  <w:style w:type="paragraph" w:customStyle="1" w:styleId="TABG">
    <w:name w:val="TABG"/>
    <w:basedOn w:val="TAB"/>
    <w:qFormat/>
    <w:rsid w:val="004479E7"/>
    <w:pPr>
      <w:keepLines w:val="0"/>
    </w:pPr>
    <w:rPr>
      <w:smallCaps w:val="0"/>
      <w:color w:val="auto"/>
      <w:szCs w:val="20"/>
    </w:rPr>
  </w:style>
  <w:style w:type="paragraph" w:customStyle="1" w:styleId="EQ">
    <w:name w:val="EQ"/>
    <w:basedOn w:val="Corpsdetexte"/>
    <w:rsid w:val="004479E7"/>
    <w:pPr>
      <w:tabs>
        <w:tab w:val="right" w:leader="underscore" w:pos="8789"/>
      </w:tabs>
      <w:jc w:val="center"/>
    </w:pPr>
  </w:style>
  <w:style w:type="paragraph" w:customStyle="1" w:styleId="Taben0">
    <w:name w:val="Taben"/>
    <w:basedOn w:val="TBN"/>
    <w:qFormat/>
    <w:rsid w:val="004479E7"/>
    <w:pPr>
      <w:widowControl w:val="0"/>
      <w:spacing w:before="20"/>
    </w:pPr>
    <w:rPr>
      <w:rFonts w:ascii="Arial Gras" w:hAnsi="Arial Gras"/>
      <w:b/>
      <w:i w:val="0"/>
      <w:smallCaps w:val="0"/>
      <w:sz w:val="16"/>
    </w:rPr>
  </w:style>
  <w:style w:type="paragraph" w:customStyle="1" w:styleId="NTB">
    <w:name w:val="NTB"/>
    <w:basedOn w:val="Normal"/>
    <w:rsid w:val="004479E7"/>
    <w:pPr>
      <w:keepLines/>
      <w:tabs>
        <w:tab w:val="left" w:pos="284"/>
        <w:tab w:val="right" w:leader="underscore" w:pos="8789"/>
      </w:tabs>
      <w:spacing w:before="120"/>
      <w:ind w:left="426" w:hanging="426"/>
    </w:pPr>
    <w:rPr>
      <w:rFonts w:cs="Arial"/>
      <w:sz w:val="18"/>
      <w:szCs w:val="24"/>
    </w:rPr>
  </w:style>
  <w:style w:type="paragraph" w:customStyle="1" w:styleId="REF">
    <w:name w:val="REF"/>
    <w:basedOn w:val="Normal"/>
    <w:rsid w:val="004479E7"/>
    <w:pPr>
      <w:spacing w:before="40" w:after="40" w:line="180" w:lineRule="exact"/>
    </w:pPr>
    <w:rPr>
      <w:smallCaps/>
      <w:sz w:val="18"/>
    </w:rPr>
  </w:style>
  <w:style w:type="paragraph" w:customStyle="1" w:styleId="TLETR">
    <w:name w:val="TLETR"/>
    <w:aliases w:val="LET"/>
    <w:basedOn w:val="Normal"/>
    <w:rsid w:val="0059421C"/>
    <w:pPr>
      <w:numPr>
        <w:numId w:val="30"/>
      </w:numPr>
      <w:tabs>
        <w:tab w:val="clear" w:pos="794"/>
        <w:tab w:val="left" w:pos="851"/>
      </w:tabs>
      <w:spacing w:before="120"/>
      <w:ind w:left="850" w:hanging="425"/>
    </w:pPr>
  </w:style>
  <w:style w:type="paragraph" w:customStyle="1" w:styleId="TNUM">
    <w:name w:val="TNUM"/>
    <w:aliases w:val="NUM"/>
    <w:basedOn w:val="Normal"/>
    <w:rsid w:val="0059421C"/>
    <w:pPr>
      <w:numPr>
        <w:numId w:val="31"/>
      </w:numPr>
      <w:tabs>
        <w:tab w:val="clear" w:pos="794"/>
        <w:tab w:val="left" w:pos="851"/>
      </w:tabs>
      <w:spacing w:before="120"/>
      <w:ind w:left="850" w:hanging="425"/>
    </w:pPr>
  </w:style>
  <w:style w:type="paragraph" w:customStyle="1" w:styleId="TSOM">
    <w:name w:val="TSOM"/>
    <w:basedOn w:val="Normal"/>
    <w:rsid w:val="004479E7"/>
    <w:pPr>
      <w:spacing w:before="600"/>
    </w:pPr>
    <w:rPr>
      <w:rFonts w:ascii="Arial Black" w:hAnsi="Arial Black"/>
      <w:bCs/>
      <w:caps/>
      <w:sz w:val="30"/>
      <w:szCs w:val="36"/>
    </w:rPr>
  </w:style>
  <w:style w:type="paragraph" w:customStyle="1" w:styleId="P11">
    <w:name w:val="P11"/>
    <w:basedOn w:val="Normal"/>
    <w:qFormat/>
    <w:rsid w:val="001655E9"/>
    <w:pPr>
      <w:numPr>
        <w:numId w:val="33"/>
      </w:numPr>
      <w:tabs>
        <w:tab w:val="left" w:pos="425"/>
        <w:tab w:val="right" w:leader="underscore" w:pos="8789"/>
      </w:tabs>
      <w:spacing w:before="40"/>
      <w:ind w:left="425" w:hanging="425"/>
    </w:pPr>
  </w:style>
  <w:style w:type="paragraph" w:customStyle="1" w:styleId="P21">
    <w:name w:val="P21"/>
    <w:basedOn w:val="Normal"/>
    <w:qFormat/>
    <w:rsid w:val="001655E9"/>
    <w:pPr>
      <w:numPr>
        <w:numId w:val="34"/>
      </w:numPr>
      <w:tabs>
        <w:tab w:val="left" w:pos="851"/>
        <w:tab w:val="right" w:leader="underscore" w:pos="8789"/>
      </w:tabs>
      <w:spacing w:before="40"/>
      <w:ind w:left="850" w:hanging="425"/>
    </w:pPr>
  </w:style>
  <w:style w:type="paragraph" w:customStyle="1" w:styleId="P31">
    <w:name w:val="P31"/>
    <w:basedOn w:val="Normal"/>
    <w:qFormat/>
    <w:rsid w:val="001655E9"/>
    <w:pPr>
      <w:numPr>
        <w:numId w:val="35"/>
      </w:numPr>
      <w:tabs>
        <w:tab w:val="left" w:pos="1276"/>
        <w:tab w:val="right" w:leader="underscore" w:pos="8789"/>
      </w:tabs>
      <w:spacing w:before="40"/>
      <w:ind w:left="1276" w:hanging="425"/>
    </w:pPr>
  </w:style>
  <w:style w:type="paragraph" w:customStyle="1" w:styleId="ST1">
    <w:name w:val="ST1"/>
    <w:basedOn w:val="Normal"/>
    <w:qFormat/>
    <w:rsid w:val="001655E9"/>
    <w:pPr>
      <w:numPr>
        <w:numId w:val="36"/>
      </w:numPr>
      <w:spacing w:before="360"/>
    </w:pPr>
    <w:rPr>
      <w:rFonts w:ascii="Arial Black" w:hAnsi="Arial Black"/>
      <w:caps/>
      <w:sz w:val="24"/>
    </w:rPr>
  </w:style>
  <w:style w:type="paragraph" w:customStyle="1" w:styleId="ST2">
    <w:name w:val="ST2"/>
    <w:basedOn w:val="Normal"/>
    <w:qFormat/>
    <w:rsid w:val="001655E9"/>
    <w:pPr>
      <w:numPr>
        <w:ilvl w:val="1"/>
        <w:numId w:val="37"/>
      </w:numPr>
      <w:tabs>
        <w:tab w:val="left" w:pos="425"/>
        <w:tab w:val="left" w:pos="567"/>
      </w:tabs>
      <w:spacing w:before="240"/>
      <w:ind w:left="0" w:firstLine="0"/>
    </w:pPr>
    <w:rPr>
      <w:rFonts w:ascii="Arial Black" w:hAnsi="Arial Black"/>
      <w:caps/>
    </w:rPr>
  </w:style>
  <w:style w:type="paragraph" w:customStyle="1" w:styleId="ST3">
    <w:name w:val="ST3"/>
    <w:qFormat/>
    <w:rsid w:val="001655E9"/>
    <w:pPr>
      <w:numPr>
        <w:ilvl w:val="2"/>
        <w:numId w:val="37"/>
      </w:numPr>
      <w:tabs>
        <w:tab w:val="left" w:pos="709"/>
        <w:tab w:val="left" w:pos="851"/>
      </w:tabs>
      <w:spacing w:before="240"/>
      <w:ind w:left="0" w:firstLine="0"/>
    </w:pPr>
    <w:rPr>
      <w:rFonts w:ascii="Arial Black" w:hAnsi="Arial Black"/>
    </w:rPr>
  </w:style>
  <w:style w:type="character" w:styleId="lev">
    <w:name w:val="Strong"/>
    <w:basedOn w:val="Policepardfaut"/>
    <w:uiPriority w:val="22"/>
    <w:qFormat/>
    <w:rsid w:val="00C32865"/>
    <w:rPr>
      <w:b/>
      <w:bCs/>
    </w:rPr>
  </w:style>
  <w:style w:type="table" w:styleId="Grilledetableauclaire">
    <w:name w:val="Grid Table Light"/>
    <w:basedOn w:val="TableauNormal"/>
    <w:uiPriority w:val="40"/>
    <w:rsid w:val="00F57A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ityimmobilier.fr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surfaceprivee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ontact@multitache.com" TargetMode="External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mailto:contact@city-immobilier.fr" TargetMode="External"/><Relationship Id="rId17" Type="http://schemas.openxmlformats.org/officeDocument/2006/relationships/hyperlink" Target="mailto:Saverio.martorana@orange.fr" TargetMode="External"/><Relationship Id="rId25" Type="http://schemas.openxmlformats.org/officeDocument/2006/relationships/hyperlink" Target="mailto:christophe.froehlicher@surfaceprivee.com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mesrenovation@orange.fr" TargetMode="External"/><Relationship Id="rId28" Type="http://schemas.openxmlformats.org/officeDocument/2006/relationships/hyperlink" Target="mailto:contact@manang.fr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hrebenisterie.fr" TargetMode="External"/><Relationship Id="rId19" Type="http://schemas.openxmlformats.org/officeDocument/2006/relationships/hyperlink" Target="http://www.granico.fr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sylvain@hebenisterie.f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gb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gb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CSGB\2016-2017\Modele\CSGB_CR_reunio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CSGB_CR_reunion.dotx</Template>
  <TotalTime>148</TotalTime>
  <Pages>3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CSGB_CompteRendu</vt:lpstr>
    </vt:vector>
  </TitlesOfParts>
  <Company>SOGREAH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CSGB_CompteRendu</dc:title>
  <dc:subject/>
  <dc:creator>mv</dc:creator>
  <cp:keywords/>
  <dc:description>Cette lettre est la propriété de Sogreah</dc:description>
  <cp:lastModifiedBy>mv</cp:lastModifiedBy>
  <cp:revision>58</cp:revision>
  <cp:lastPrinted>2012-09-04T13:25:00Z</cp:lastPrinted>
  <dcterms:created xsi:type="dcterms:W3CDTF">2016-07-17T21:13:00Z</dcterms:created>
  <dcterms:modified xsi:type="dcterms:W3CDTF">2016-09-04T16:21:00Z</dcterms:modified>
</cp:coreProperties>
</file>